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C9" w:rsidRPr="00F71F36" w:rsidRDefault="0036231D" w:rsidP="003626C9">
      <w:pPr>
        <w:jc w:val="center"/>
        <w:rPr>
          <w:sz w:val="22"/>
          <w:szCs w:val="22"/>
          <w:rtl/>
          <w:lang w:bidi="ar-JO"/>
        </w:rPr>
      </w:pPr>
      <w:r w:rsidRPr="00DC693A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>
            <wp:extent cx="3705225" cy="457200"/>
            <wp:effectExtent l="0" t="0" r="9525" b="0"/>
            <wp:docPr id="1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6C9"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3626C9" w:rsidRPr="00F71F36" w:rsidRDefault="0036231D" w:rsidP="003626C9">
      <w:pPr>
        <w:jc w:val="center"/>
        <w:rPr>
          <w:sz w:val="22"/>
          <w:szCs w:val="22"/>
          <w:rtl/>
          <w:lang w:bidi="ar-JO"/>
        </w:rPr>
      </w:pPr>
      <w:r w:rsidRPr="00DC693A">
        <w:rPr>
          <w:noProof/>
          <w:sz w:val="22"/>
          <w:szCs w:val="22"/>
        </w:rPr>
        <w:drawing>
          <wp:inline distT="0" distB="0" distL="0" distR="0">
            <wp:extent cx="1028700" cy="571500"/>
            <wp:effectExtent l="0" t="0" r="0" b="0"/>
            <wp:docPr id="2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C9" w:rsidRPr="00F71F36" w:rsidRDefault="003626C9" w:rsidP="003626C9">
      <w:pPr>
        <w:jc w:val="center"/>
        <w:rPr>
          <w:sz w:val="22"/>
          <w:szCs w:val="22"/>
          <w:rtl/>
          <w:lang w:bidi="ar-JO"/>
        </w:rPr>
      </w:pPr>
    </w:p>
    <w:p w:rsidR="003626C9" w:rsidRPr="00EC464B" w:rsidRDefault="003626C9" w:rsidP="00EC464B">
      <w:pPr>
        <w:pStyle w:val="ListParagraph"/>
        <w:spacing w:line="276" w:lineRule="auto"/>
        <w:ind w:left="401"/>
        <w:jc w:val="center"/>
        <w:rPr>
          <w:sz w:val="28"/>
          <w:szCs w:val="28"/>
          <w:u w:val="single"/>
          <w:rtl/>
          <w:lang w:bidi="ar-JO"/>
        </w:rPr>
      </w:pPr>
      <w:r w:rsidRPr="009C5FD0">
        <w:rPr>
          <w:rFonts w:hint="cs"/>
          <w:sz w:val="28"/>
          <w:szCs w:val="28"/>
          <w:u w:val="single"/>
          <w:rtl/>
          <w:lang w:bidi="ar-JO"/>
        </w:rPr>
        <w:t>الامتحان</w:t>
      </w:r>
      <w:r w:rsidR="000E4E72" w:rsidRPr="009C5FD0">
        <w:rPr>
          <w:rFonts w:hint="cs"/>
          <w:sz w:val="28"/>
          <w:szCs w:val="28"/>
          <w:u w:val="single"/>
          <w:rtl/>
          <w:lang w:bidi="ar-JO"/>
        </w:rPr>
        <w:t xml:space="preserve"> التكميلي</w:t>
      </w:r>
      <w:r w:rsidRPr="009C5FD0">
        <w:rPr>
          <w:rFonts w:hint="cs"/>
          <w:sz w:val="28"/>
          <w:szCs w:val="28"/>
          <w:u w:val="single"/>
          <w:rtl/>
          <w:lang w:bidi="ar-JO"/>
        </w:rPr>
        <w:t xml:space="preserve"> النهائي لمادة العلوم العسكرية </w:t>
      </w:r>
      <w:r w:rsidRPr="00EC464B">
        <w:rPr>
          <w:rFonts w:hint="cs"/>
          <w:sz w:val="28"/>
          <w:szCs w:val="28"/>
          <w:u w:val="single"/>
          <w:rtl/>
          <w:lang w:bidi="ar-JO"/>
        </w:rPr>
        <w:t>للفصل الدراسي الصيفي 2022 -2023</w:t>
      </w:r>
    </w:p>
    <w:p w:rsidR="003626C9" w:rsidRPr="009C5FD0" w:rsidRDefault="003626C9" w:rsidP="00855F7A">
      <w:pPr>
        <w:pStyle w:val="ListParagraph"/>
        <w:spacing w:line="276" w:lineRule="auto"/>
        <w:ind w:left="401"/>
        <w:jc w:val="center"/>
        <w:rPr>
          <w:b/>
          <w:bCs/>
          <w:sz w:val="28"/>
          <w:szCs w:val="28"/>
          <w:rtl/>
          <w:lang w:bidi="ar-JO"/>
        </w:rPr>
      </w:pPr>
    </w:p>
    <w:p w:rsidR="00D80100" w:rsidRDefault="009C5FD0" w:rsidP="00796828">
      <w:pPr>
        <w:pStyle w:val="ListParagraph"/>
        <w:spacing w:line="276" w:lineRule="auto"/>
        <w:ind w:left="-270" w:hanging="180"/>
        <w:rPr>
          <w:sz w:val="26"/>
          <w:szCs w:val="26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 xml:space="preserve">- </w:t>
      </w:r>
      <w:r w:rsidR="0010538D" w:rsidRPr="00EC464B">
        <w:rPr>
          <w:rFonts w:hint="cs"/>
          <w:sz w:val="26"/>
          <w:szCs w:val="26"/>
          <w:rtl/>
          <w:lang w:bidi="ar-JO"/>
        </w:rPr>
        <w:t xml:space="preserve">سيتم عقد </w:t>
      </w:r>
      <w:r w:rsidR="003626C9" w:rsidRPr="00EC464B">
        <w:rPr>
          <w:rFonts w:hint="cs"/>
          <w:sz w:val="26"/>
          <w:szCs w:val="26"/>
          <w:rtl/>
          <w:lang w:bidi="ar-JO"/>
        </w:rPr>
        <w:t>الامتحان</w:t>
      </w:r>
      <w:r w:rsidR="000E4E72" w:rsidRPr="00EC464B">
        <w:rPr>
          <w:rFonts w:hint="cs"/>
          <w:sz w:val="26"/>
          <w:szCs w:val="26"/>
          <w:rtl/>
          <w:lang w:bidi="ar-JO"/>
        </w:rPr>
        <w:t xml:space="preserve"> التكميلي</w:t>
      </w:r>
      <w:r w:rsidR="003626C9" w:rsidRPr="00EC464B">
        <w:rPr>
          <w:rFonts w:hint="cs"/>
          <w:sz w:val="26"/>
          <w:szCs w:val="26"/>
          <w:rtl/>
          <w:lang w:bidi="ar-JO"/>
        </w:rPr>
        <w:t xml:space="preserve"> النهائي</w:t>
      </w:r>
      <w:r w:rsidR="00D80100">
        <w:rPr>
          <w:rFonts w:hint="cs"/>
          <w:sz w:val="26"/>
          <w:szCs w:val="26"/>
          <w:rtl/>
          <w:lang w:bidi="ar-JO"/>
        </w:rPr>
        <w:t xml:space="preserve"> </w:t>
      </w:r>
      <w:r w:rsidR="003626C9" w:rsidRPr="00EC464B">
        <w:rPr>
          <w:rFonts w:hint="cs"/>
          <w:sz w:val="26"/>
          <w:szCs w:val="26"/>
          <w:rtl/>
          <w:lang w:bidi="ar-JO"/>
        </w:rPr>
        <w:t>للفصل</w:t>
      </w:r>
      <w:r w:rsidR="00B73DE5">
        <w:rPr>
          <w:rFonts w:hint="cs"/>
          <w:sz w:val="26"/>
          <w:szCs w:val="26"/>
          <w:rtl/>
          <w:lang w:bidi="ar-JO"/>
        </w:rPr>
        <w:t xml:space="preserve"> </w:t>
      </w:r>
      <w:r w:rsidR="003626C9" w:rsidRPr="00EC464B">
        <w:rPr>
          <w:rFonts w:hint="cs"/>
          <w:sz w:val="26"/>
          <w:szCs w:val="26"/>
          <w:rtl/>
          <w:lang w:bidi="ar-JO"/>
        </w:rPr>
        <w:t xml:space="preserve">الدراسي الصيفي </w:t>
      </w:r>
      <w:r w:rsidR="00EC464B" w:rsidRPr="00EC464B">
        <w:rPr>
          <w:rFonts w:hint="cs"/>
          <w:sz w:val="26"/>
          <w:szCs w:val="26"/>
          <w:rtl/>
          <w:lang w:bidi="ar-JO"/>
        </w:rPr>
        <w:t>2022</w:t>
      </w:r>
      <w:r w:rsidR="003626C9" w:rsidRPr="00EC464B">
        <w:rPr>
          <w:rFonts w:hint="cs"/>
          <w:sz w:val="26"/>
          <w:szCs w:val="26"/>
          <w:rtl/>
          <w:lang w:bidi="ar-JO"/>
        </w:rPr>
        <w:t>-2023</w:t>
      </w:r>
      <w:r w:rsidR="00855F7A" w:rsidRPr="00EC464B">
        <w:rPr>
          <w:rFonts w:hint="cs"/>
          <w:sz w:val="26"/>
          <w:szCs w:val="26"/>
          <w:rtl/>
          <w:lang w:bidi="ar-JO"/>
        </w:rPr>
        <w:t xml:space="preserve"> </w:t>
      </w:r>
      <w:r w:rsidR="00D80100">
        <w:rPr>
          <w:rFonts w:hint="cs"/>
          <w:sz w:val="26"/>
          <w:szCs w:val="26"/>
          <w:rtl/>
          <w:lang w:bidi="ar-JO"/>
        </w:rPr>
        <w:t>يوم الأربعاء الموافق 25/10/202</w:t>
      </w:r>
      <w:r w:rsidR="00796828">
        <w:rPr>
          <w:rFonts w:hint="cs"/>
          <w:sz w:val="26"/>
          <w:szCs w:val="26"/>
          <w:rtl/>
          <w:lang w:bidi="ar-JO"/>
        </w:rPr>
        <w:t>3</w:t>
      </w:r>
      <w:bookmarkStart w:id="0" w:name="_GoBack"/>
      <w:bookmarkEnd w:id="0"/>
      <w:r w:rsidR="00D80100">
        <w:rPr>
          <w:rFonts w:hint="cs"/>
          <w:sz w:val="26"/>
          <w:szCs w:val="26"/>
          <w:rtl/>
          <w:lang w:bidi="ar-JO"/>
        </w:rPr>
        <w:t xml:space="preserve"> </w:t>
      </w:r>
      <w:r w:rsidR="003626C9" w:rsidRPr="00EC464B">
        <w:rPr>
          <w:rFonts w:hint="cs"/>
          <w:sz w:val="26"/>
          <w:szCs w:val="26"/>
          <w:rtl/>
          <w:lang w:bidi="ar-JO"/>
        </w:rPr>
        <w:t xml:space="preserve">في </w:t>
      </w:r>
      <w:r w:rsidR="000E4E72" w:rsidRPr="00EC464B">
        <w:rPr>
          <w:rFonts w:hint="cs"/>
          <w:sz w:val="26"/>
          <w:szCs w:val="26"/>
          <w:rtl/>
          <w:lang w:bidi="ar-JO"/>
        </w:rPr>
        <w:t>مختبر الحاسوب</w:t>
      </w:r>
      <w:r w:rsidR="00D80100">
        <w:rPr>
          <w:rFonts w:hint="cs"/>
          <w:sz w:val="26"/>
          <w:szCs w:val="26"/>
          <w:rtl/>
          <w:lang w:bidi="ar-JO"/>
        </w:rPr>
        <w:t xml:space="preserve"> رقم 205 في كلية المال والأعمال.</w:t>
      </w:r>
    </w:p>
    <w:p w:rsidR="007D182C" w:rsidRPr="00D80100" w:rsidRDefault="007D182C" w:rsidP="00D80100">
      <w:pPr>
        <w:pStyle w:val="ListParagraph"/>
        <w:spacing w:line="276" w:lineRule="auto"/>
        <w:ind w:left="-270" w:hanging="180"/>
        <w:rPr>
          <w:sz w:val="26"/>
          <w:szCs w:val="26"/>
          <w:rtl/>
          <w:lang w:bidi="ar-JO"/>
        </w:rPr>
      </w:pPr>
    </w:p>
    <w:p w:rsidR="000E4E72" w:rsidRPr="00EC464B" w:rsidRDefault="000E4E72" w:rsidP="00D80100">
      <w:pPr>
        <w:pStyle w:val="ListParagraph"/>
        <w:spacing w:line="276" w:lineRule="auto"/>
        <w:ind w:left="-450"/>
        <w:rPr>
          <w:sz w:val="26"/>
          <w:szCs w:val="26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 xml:space="preserve">- </w:t>
      </w:r>
      <w:r w:rsidR="00D80100" w:rsidRPr="00B73DE5">
        <w:rPr>
          <w:rFonts w:hint="cs"/>
          <w:sz w:val="26"/>
          <w:szCs w:val="26"/>
          <w:u w:val="single"/>
          <w:rtl/>
          <w:lang w:bidi="ar-JO"/>
        </w:rPr>
        <w:t>من الساعة (11:30 لغاية الساعة 12:30).</w:t>
      </w:r>
    </w:p>
    <w:p w:rsidR="000E4E72" w:rsidRPr="00EC464B" w:rsidRDefault="000E4E72" w:rsidP="000E4E72">
      <w:pPr>
        <w:pStyle w:val="ListParagraph"/>
        <w:spacing w:line="276" w:lineRule="auto"/>
        <w:ind w:left="-450"/>
        <w:rPr>
          <w:sz w:val="26"/>
          <w:szCs w:val="26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>- عدد الأسئلة 40 سؤال (اختيار من متعدد) علامة الامتحان (40 علامة) ب (40 دقيقة).</w:t>
      </w:r>
    </w:p>
    <w:p w:rsidR="00523157" w:rsidRPr="00EC464B" w:rsidRDefault="000E4E72" w:rsidP="000E4E72">
      <w:pPr>
        <w:pStyle w:val="ListParagraph"/>
        <w:spacing w:line="276" w:lineRule="auto"/>
        <w:ind w:left="-450"/>
        <w:rPr>
          <w:sz w:val="26"/>
          <w:szCs w:val="26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>-  العلامة غير ظاهرة للطلاب.</w:t>
      </w:r>
    </w:p>
    <w:p w:rsidR="008A47E2" w:rsidRPr="00EC464B" w:rsidRDefault="008A47E2" w:rsidP="009C5FD0">
      <w:pPr>
        <w:pStyle w:val="ListParagraph"/>
        <w:ind w:left="-180"/>
        <w:rPr>
          <w:b/>
          <w:bCs/>
          <w:sz w:val="26"/>
          <w:szCs w:val="26"/>
          <w:u w:val="single"/>
          <w:rtl/>
          <w:lang w:bidi="ar-JO"/>
        </w:rPr>
      </w:pPr>
    </w:p>
    <w:p w:rsidR="00855F7A" w:rsidRPr="00EC464B" w:rsidRDefault="00855F7A" w:rsidP="009C5FD0">
      <w:pPr>
        <w:pStyle w:val="ListParagraph"/>
        <w:ind w:left="-180"/>
        <w:rPr>
          <w:b/>
          <w:bCs/>
          <w:sz w:val="26"/>
          <w:szCs w:val="26"/>
          <w:u w:val="single"/>
          <w:rtl/>
          <w:lang w:bidi="ar-JO"/>
        </w:rPr>
      </w:pPr>
      <w:r w:rsidRPr="00EC464B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تعليمات </w:t>
      </w:r>
      <w:proofErr w:type="gramStart"/>
      <w:r w:rsidRPr="00EC464B">
        <w:rPr>
          <w:rFonts w:hint="cs"/>
          <w:b/>
          <w:bCs/>
          <w:sz w:val="26"/>
          <w:szCs w:val="26"/>
          <w:u w:val="single"/>
          <w:rtl/>
          <w:lang w:bidi="ar-JO"/>
        </w:rPr>
        <w:t>الامتحان :</w:t>
      </w:r>
      <w:proofErr w:type="gramEnd"/>
    </w:p>
    <w:p w:rsidR="008A47E2" w:rsidRPr="00EC464B" w:rsidRDefault="008A47E2" w:rsidP="009C5FD0">
      <w:pPr>
        <w:pStyle w:val="ListParagraph"/>
        <w:ind w:left="-180"/>
        <w:rPr>
          <w:sz w:val="26"/>
          <w:szCs w:val="26"/>
          <w:rtl/>
          <w:lang w:bidi="ar-JO"/>
        </w:rPr>
      </w:pPr>
    </w:p>
    <w:p w:rsidR="00855F7A" w:rsidRPr="00EC464B" w:rsidRDefault="00855F7A" w:rsidP="009C5FD0">
      <w:pPr>
        <w:pStyle w:val="ListParagraph"/>
        <w:ind w:left="-180"/>
        <w:rPr>
          <w:sz w:val="26"/>
          <w:szCs w:val="26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BD31BE" w:rsidRPr="00EC464B" w:rsidRDefault="00BD31BE" w:rsidP="009C5FD0">
      <w:pPr>
        <w:pStyle w:val="ListParagraph"/>
        <w:ind w:left="-180"/>
        <w:rPr>
          <w:b/>
          <w:bCs/>
          <w:sz w:val="26"/>
          <w:szCs w:val="26"/>
          <w:lang w:bidi="ar-JO"/>
        </w:rPr>
      </w:pPr>
    </w:p>
    <w:p w:rsidR="00BD31BE" w:rsidRPr="00EC464B" w:rsidRDefault="00855F7A" w:rsidP="009C5FD0">
      <w:pPr>
        <w:pStyle w:val="ListParagraph"/>
        <w:ind w:left="-180"/>
        <w:rPr>
          <w:sz w:val="26"/>
          <w:szCs w:val="26"/>
          <w:rtl/>
          <w:lang w:bidi="ar-JO"/>
        </w:rPr>
      </w:pPr>
      <w:r w:rsidRPr="00EC464B">
        <w:rPr>
          <w:rFonts w:hint="cs"/>
          <w:b/>
          <w:bCs/>
          <w:sz w:val="26"/>
          <w:szCs w:val="26"/>
          <w:rtl/>
          <w:lang w:bidi="ar-JO"/>
        </w:rPr>
        <w:t xml:space="preserve">2- </w:t>
      </w:r>
      <w:r w:rsidRPr="00EC464B">
        <w:rPr>
          <w:rFonts w:hint="cs"/>
          <w:color w:val="FF0000"/>
          <w:sz w:val="26"/>
          <w:szCs w:val="26"/>
          <w:u w:val="single"/>
          <w:rtl/>
          <w:lang w:bidi="ar-JO"/>
        </w:rPr>
        <w:t>يمنع إدخال أجهزة الهاتف</w:t>
      </w:r>
      <w:r w:rsidRPr="00EC464B">
        <w:rPr>
          <w:rFonts w:hint="cs"/>
          <w:color w:val="FF0000"/>
          <w:sz w:val="26"/>
          <w:szCs w:val="26"/>
          <w:rtl/>
          <w:lang w:bidi="ar-JO"/>
        </w:rPr>
        <w:t xml:space="preserve"> </w:t>
      </w:r>
      <w:r w:rsidRPr="00EC464B">
        <w:rPr>
          <w:rFonts w:hint="cs"/>
          <w:sz w:val="26"/>
          <w:szCs w:val="26"/>
          <w:rtl/>
          <w:lang w:bidi="ar-JO"/>
        </w:rPr>
        <w:t xml:space="preserve">تماما على قاعة الامتحان لأي سبب من الأسباب، وعلى الطالب التأكد من اسم المستخدم وكلمة السر قبل الدخول لقاعة </w:t>
      </w:r>
      <w:proofErr w:type="gramStart"/>
      <w:r w:rsidRPr="00EC464B">
        <w:rPr>
          <w:rFonts w:hint="cs"/>
          <w:sz w:val="26"/>
          <w:szCs w:val="26"/>
          <w:rtl/>
          <w:lang w:bidi="ar-JO"/>
        </w:rPr>
        <w:t>الامتحان</w:t>
      </w:r>
      <w:r w:rsidR="006341BD" w:rsidRPr="00EC464B">
        <w:rPr>
          <w:rFonts w:hint="cs"/>
          <w:sz w:val="26"/>
          <w:szCs w:val="26"/>
          <w:rtl/>
          <w:lang w:bidi="ar-JO"/>
        </w:rPr>
        <w:t>( سيتم</w:t>
      </w:r>
      <w:proofErr w:type="gramEnd"/>
      <w:r w:rsidR="006341BD" w:rsidRPr="00EC464B">
        <w:rPr>
          <w:rFonts w:hint="cs"/>
          <w:sz w:val="26"/>
          <w:szCs w:val="26"/>
          <w:rtl/>
          <w:lang w:bidi="ar-JO"/>
        </w:rPr>
        <w:t xml:space="preserve"> محاسبة أي طالب في حال تم ضبط الهاتف داخل القاعة ) .</w:t>
      </w:r>
    </w:p>
    <w:p w:rsidR="00BD31BE" w:rsidRPr="00EC464B" w:rsidRDefault="00BD31BE" w:rsidP="009C5FD0">
      <w:pPr>
        <w:pStyle w:val="ListParagraph"/>
        <w:ind w:left="-180"/>
        <w:rPr>
          <w:sz w:val="26"/>
          <w:szCs w:val="26"/>
          <w:rtl/>
          <w:lang w:bidi="ar-JO"/>
        </w:rPr>
      </w:pPr>
    </w:p>
    <w:p w:rsidR="00855F7A" w:rsidRPr="00EC464B" w:rsidRDefault="00BD31BE" w:rsidP="009C5FD0">
      <w:pPr>
        <w:pStyle w:val="ListParagraph"/>
        <w:ind w:left="-180"/>
        <w:rPr>
          <w:b/>
          <w:bCs/>
          <w:sz w:val="26"/>
          <w:szCs w:val="26"/>
          <w:lang w:bidi="ar-JO"/>
        </w:rPr>
      </w:pPr>
      <w:r w:rsidRPr="00EC464B">
        <w:rPr>
          <w:rFonts w:hint="cs"/>
          <w:b/>
          <w:bCs/>
          <w:sz w:val="26"/>
          <w:szCs w:val="26"/>
          <w:rtl/>
          <w:lang w:bidi="ar-JO"/>
        </w:rPr>
        <w:t>3-</w:t>
      </w:r>
      <w:r w:rsidRPr="00EC464B">
        <w:rPr>
          <w:rFonts w:hint="cs"/>
          <w:sz w:val="26"/>
          <w:szCs w:val="26"/>
          <w:rtl/>
          <w:lang w:bidi="ar-JO"/>
        </w:rPr>
        <w:t xml:space="preserve"> </w:t>
      </w:r>
      <w:r w:rsidR="00855F7A" w:rsidRPr="00EC464B">
        <w:rPr>
          <w:rFonts w:hint="cs"/>
          <w:sz w:val="26"/>
          <w:szCs w:val="26"/>
          <w:rtl/>
          <w:lang w:bidi="ar-JO"/>
        </w:rPr>
        <w:t xml:space="preserve"> </w:t>
      </w:r>
      <w:r w:rsidR="00855F7A" w:rsidRPr="00EC464B">
        <w:rPr>
          <w:rFonts w:hint="cs"/>
          <w:color w:val="FF0000"/>
          <w:sz w:val="26"/>
          <w:szCs w:val="26"/>
          <w:u w:val="single"/>
          <w:rtl/>
          <w:lang w:bidi="ar-JO"/>
        </w:rPr>
        <w:t xml:space="preserve">يجب ابراز الهوية الجامعية </w:t>
      </w:r>
      <w:r w:rsidR="00855F7A" w:rsidRPr="00EC464B">
        <w:rPr>
          <w:rFonts w:hint="cs"/>
          <w:sz w:val="26"/>
          <w:szCs w:val="26"/>
          <w:rtl/>
          <w:lang w:bidi="ar-JO"/>
        </w:rPr>
        <w:t>قبل البدء بالامتحان</w:t>
      </w:r>
      <w:r w:rsidRPr="00EC464B">
        <w:rPr>
          <w:rFonts w:hint="cs"/>
          <w:sz w:val="26"/>
          <w:szCs w:val="26"/>
          <w:rtl/>
          <w:lang w:bidi="ar-JO"/>
        </w:rPr>
        <w:t xml:space="preserve"> </w:t>
      </w:r>
      <w:r w:rsidR="00DB61CE">
        <w:rPr>
          <w:rFonts w:hint="cs"/>
          <w:sz w:val="26"/>
          <w:szCs w:val="26"/>
          <w:rtl/>
          <w:lang w:bidi="ar-JO"/>
        </w:rPr>
        <w:t>ول</w:t>
      </w:r>
      <w:r w:rsidR="006341BD" w:rsidRPr="00EC464B">
        <w:rPr>
          <w:rFonts w:hint="cs"/>
          <w:sz w:val="26"/>
          <w:szCs w:val="26"/>
          <w:rtl/>
          <w:lang w:bidi="ar-JO"/>
        </w:rPr>
        <w:t xml:space="preserve">ن يتم السماح لأي طالب بتقديم الامتحان دون ابراز </w:t>
      </w:r>
      <w:proofErr w:type="gramStart"/>
      <w:r w:rsidR="006341BD" w:rsidRPr="00EC464B">
        <w:rPr>
          <w:rFonts w:hint="cs"/>
          <w:sz w:val="26"/>
          <w:szCs w:val="26"/>
          <w:rtl/>
          <w:lang w:bidi="ar-JO"/>
        </w:rPr>
        <w:t xml:space="preserve">الهوية </w:t>
      </w:r>
      <w:r w:rsidRPr="00EC464B">
        <w:rPr>
          <w:rFonts w:hint="cs"/>
          <w:sz w:val="26"/>
          <w:szCs w:val="26"/>
          <w:rtl/>
          <w:lang w:bidi="ar-JO"/>
        </w:rPr>
        <w:t>.</w:t>
      </w:r>
      <w:proofErr w:type="gramEnd"/>
    </w:p>
    <w:p w:rsidR="00855F7A" w:rsidRPr="009C5FD0" w:rsidRDefault="00855F7A" w:rsidP="009C5FD0">
      <w:pPr>
        <w:pStyle w:val="ListParagraph"/>
        <w:ind w:left="-180"/>
        <w:rPr>
          <w:b/>
          <w:bCs/>
          <w:sz w:val="28"/>
          <w:szCs w:val="28"/>
          <w:lang w:bidi="ar-JO"/>
        </w:rPr>
      </w:pPr>
    </w:p>
    <w:p w:rsidR="000E4E72" w:rsidRPr="009C5FD0" w:rsidRDefault="000E4E72" w:rsidP="009C5FD0">
      <w:pPr>
        <w:pStyle w:val="ListParagraph"/>
        <w:numPr>
          <w:ilvl w:val="0"/>
          <w:numId w:val="3"/>
        </w:numPr>
        <w:ind w:left="180"/>
        <w:rPr>
          <w:b/>
          <w:bCs/>
          <w:sz w:val="28"/>
          <w:szCs w:val="28"/>
          <w:lang w:bidi="ar-JO"/>
        </w:rPr>
      </w:pPr>
      <w:r w:rsidRPr="00EC464B">
        <w:rPr>
          <w:rFonts w:hint="cs"/>
          <w:b/>
          <w:bCs/>
          <w:sz w:val="26"/>
          <w:szCs w:val="26"/>
          <w:u w:val="single"/>
          <w:rtl/>
          <w:lang w:bidi="ar-JO"/>
        </w:rPr>
        <w:t>أدناه مادة الامتحان ل</w:t>
      </w:r>
      <w:r w:rsidR="003B79C8" w:rsidRPr="00EC464B">
        <w:rPr>
          <w:rFonts w:hint="cs"/>
          <w:b/>
          <w:bCs/>
          <w:sz w:val="26"/>
          <w:szCs w:val="26"/>
          <w:u w:val="single"/>
          <w:rtl/>
          <w:lang w:bidi="ar-JO"/>
        </w:rPr>
        <w:t>شعبتي البكالوريوس وشعبة الدبلوم، وأسماء الطلاب الغير مكملين لتقد</w:t>
      </w:r>
      <w:r w:rsidR="00E74355" w:rsidRPr="00EC464B">
        <w:rPr>
          <w:rFonts w:hint="cs"/>
          <w:b/>
          <w:bCs/>
          <w:sz w:val="26"/>
          <w:szCs w:val="26"/>
          <w:u w:val="single"/>
          <w:rtl/>
          <w:lang w:bidi="ar-JO"/>
        </w:rPr>
        <w:t>يم الامتحان</w:t>
      </w:r>
      <w:r w:rsidR="00E74355" w:rsidRPr="009C5FD0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</w:p>
    <w:p w:rsidR="003B79C8" w:rsidRPr="008A47E2" w:rsidRDefault="003B79C8" w:rsidP="003B79C8">
      <w:pPr>
        <w:rPr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right" w:tblpY="84"/>
        <w:bidiVisual/>
        <w:tblW w:w="7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05"/>
        <w:gridCol w:w="1605"/>
        <w:gridCol w:w="1185"/>
        <w:gridCol w:w="2775"/>
      </w:tblGrid>
      <w:tr w:rsidR="00E74355" w:rsidRPr="00E74355" w:rsidTr="00F05DAD">
        <w:trPr>
          <w:trHeight w:val="397"/>
        </w:trPr>
        <w:tc>
          <w:tcPr>
            <w:tcW w:w="7928" w:type="dxa"/>
            <w:gridSpan w:val="5"/>
            <w:shd w:val="clear" w:color="auto" w:fill="D9D9D9"/>
            <w:vAlign w:val="center"/>
          </w:tcPr>
          <w:p w:rsidR="00E74355" w:rsidRPr="00E74355" w:rsidRDefault="00E74355" w:rsidP="00E74355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E74355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  <w:lang w:bidi="ar-JO"/>
              </w:rPr>
              <w:t>أسماء الطلاب الغير مكملين للفصل الدراسي الصيفي 2022/2023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05DAD" w:rsidRPr="00E74355" w:rsidRDefault="00F05DAD" w:rsidP="00E74355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74355"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ت</w:t>
            </w:r>
          </w:p>
        </w:tc>
        <w:tc>
          <w:tcPr>
            <w:tcW w:w="1905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F05DAD" w:rsidRPr="00E74355" w:rsidRDefault="00F05DAD" w:rsidP="00E74355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74355"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الرقم الجامعي</w:t>
            </w:r>
          </w:p>
        </w:tc>
        <w:tc>
          <w:tcPr>
            <w:tcW w:w="1605" w:type="dxa"/>
            <w:shd w:val="clear" w:color="auto" w:fill="D9D9D9"/>
            <w:vAlign w:val="center"/>
          </w:tcPr>
          <w:p w:rsidR="00F05DAD" w:rsidRPr="00E74355" w:rsidRDefault="00F05DAD" w:rsidP="00E74355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74355"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الاسم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F05DAD" w:rsidRPr="00E74355" w:rsidRDefault="00F05DAD" w:rsidP="00E74355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E74355"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الشعبة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05DAD" w:rsidRPr="00E74355" w:rsidRDefault="00F05DAD" w:rsidP="00E74355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16"/>
                <w:szCs w:val="16"/>
                <w:rtl/>
                <w:lang w:bidi="ar-JO"/>
              </w:rPr>
              <w:t xml:space="preserve">ملاحظات </w:t>
            </w:r>
          </w:p>
          <w:p w:rsidR="00F05DAD" w:rsidRPr="00E74355" w:rsidRDefault="00F05DAD" w:rsidP="00E74355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05DAD" w:rsidRPr="00E74355" w:rsidTr="00F05DAD">
        <w:trPr>
          <w:trHeight w:val="392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E74355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E743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سديل ياسر صالح ابو الرب</w:t>
            </w:r>
          </w:p>
          <w:p w:rsidR="00F05DAD" w:rsidRPr="00E74355" w:rsidRDefault="00F05DAD" w:rsidP="00E74355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E74355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1221702159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E74355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Pr="00E74355" w:rsidRDefault="00F05DAD" w:rsidP="00E74355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قدمت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عبد الكريم محمد احمد خليفه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3221701350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بكالوريوس1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>
              <w:rPr>
                <w:rtl/>
              </w:rPr>
              <w:t>قدم</w:t>
            </w:r>
            <w:r w:rsidRPr="00E54E90">
              <w:rPr>
                <w:rtl/>
              </w:rPr>
              <w:t xml:space="preserve">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منيه جمال جميل تيم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3211404163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بكالوريوس1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 w:rsidRPr="00E54E90">
              <w:rPr>
                <w:rtl/>
              </w:rPr>
              <w:t xml:space="preserve">قدمت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طلال خلف محمد الجبور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3200201033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بكالوريوس1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>
              <w:rPr>
                <w:rtl/>
              </w:rPr>
              <w:t>قدم</w:t>
            </w:r>
            <w:r w:rsidRPr="00E54E90">
              <w:rPr>
                <w:rtl/>
              </w:rPr>
              <w:t xml:space="preserve">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حمزه</w:t>
            </w: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عودة عبدربه الملاحيم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3200505028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بكالوريوس1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>
              <w:rPr>
                <w:rtl/>
              </w:rPr>
              <w:t>قدم</w:t>
            </w:r>
            <w:r w:rsidRPr="00E54E90">
              <w:rPr>
                <w:rtl/>
              </w:rPr>
              <w:t xml:space="preserve">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محمد مروان عبد الجليل رباع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3211510172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بكالوريوس1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>
              <w:rPr>
                <w:rtl/>
              </w:rPr>
              <w:t>قدم</w:t>
            </w:r>
            <w:r w:rsidRPr="00E54E90">
              <w:rPr>
                <w:rtl/>
              </w:rPr>
              <w:t xml:space="preserve"> عذر </w:t>
            </w:r>
          </w:p>
        </w:tc>
      </w:tr>
      <w:tr w:rsidR="00F05DAD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5DAD" w:rsidRPr="00E74355" w:rsidRDefault="00F05DAD" w:rsidP="00F05DAD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 xml:space="preserve">احمد علي خلف </w:t>
            </w:r>
            <w:proofErr w:type="spellStart"/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الباير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DAD" w:rsidRPr="00E74355" w:rsidRDefault="00F05DAD" w:rsidP="00F05DAD">
            <w:pPr>
              <w:bidi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3211801033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F05DAD" w:rsidRPr="00E74355" w:rsidRDefault="00F05DAD" w:rsidP="00F05DAD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74355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بكالوريوس 2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05DAD" w:rsidRDefault="00F05DAD" w:rsidP="00F05DAD">
            <w:r>
              <w:rPr>
                <w:rtl/>
              </w:rPr>
              <w:t>قدم</w:t>
            </w:r>
            <w:r w:rsidRPr="00E54E90">
              <w:rPr>
                <w:rtl/>
              </w:rPr>
              <w:t xml:space="preserve"> عذر </w:t>
            </w:r>
          </w:p>
        </w:tc>
      </w:tr>
      <w:tr w:rsidR="008E09CC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09CC" w:rsidRPr="00E74355" w:rsidRDefault="008E09CC" w:rsidP="00E74355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lastRenderedPageBreak/>
              <w:t>8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9CC" w:rsidRPr="00B73DE5" w:rsidRDefault="008E09CC" w:rsidP="00E74355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محمد صلاح توفيق داود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E09CC" w:rsidRPr="00E74355" w:rsidRDefault="008E09CC" w:rsidP="00321F27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3211801133</w:t>
            </w:r>
          </w:p>
        </w:tc>
        <w:tc>
          <w:tcPr>
            <w:tcW w:w="1185" w:type="dxa"/>
            <w:tcBorders>
              <w:right w:val="double" w:sz="4" w:space="0" w:color="auto"/>
            </w:tcBorders>
            <w:shd w:val="clear" w:color="auto" w:fill="auto"/>
          </w:tcPr>
          <w:p w:rsidR="008E09CC" w:rsidRPr="00E74355" w:rsidRDefault="008E09CC" w:rsidP="00E74355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C5FD0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بكالوريوس</w:t>
            </w: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2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E09CC" w:rsidRPr="00E74355" w:rsidRDefault="00321F27" w:rsidP="00E74355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321F2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ن يسمح بتقديم الامتحان ال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9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هلا عبد الله سليم الرفاعي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21F27" w:rsidRPr="00E74355" w:rsidRDefault="00321F27" w:rsidP="00321F27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3221703059</w:t>
            </w:r>
          </w:p>
        </w:tc>
        <w:tc>
          <w:tcPr>
            <w:tcW w:w="1185" w:type="dxa"/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بكالوريوس 2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رنيم جمال عبد حسين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1221702026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11</w:t>
            </w:r>
          </w:p>
        </w:tc>
        <w:tc>
          <w:tcPr>
            <w:tcW w:w="190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محمد زاهر محمد عوده الله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1221702291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12</w:t>
            </w:r>
          </w:p>
        </w:tc>
        <w:tc>
          <w:tcPr>
            <w:tcW w:w="190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خالد زيد خالد الجبور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1221702313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13</w:t>
            </w:r>
          </w:p>
        </w:tc>
        <w:tc>
          <w:tcPr>
            <w:tcW w:w="190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محمد علي محمد نجم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1221702429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14</w:t>
            </w:r>
          </w:p>
        </w:tc>
        <w:tc>
          <w:tcPr>
            <w:tcW w:w="190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احمد محمد سعود اولاد عيسى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1221702005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  <w:tr w:rsidR="00321F27" w:rsidRPr="00E74355" w:rsidTr="00F05DAD">
        <w:trPr>
          <w:trHeight w:val="397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21F27" w:rsidRDefault="00321F27" w:rsidP="00321F27">
            <w:pPr>
              <w:jc w:val="both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15</w:t>
            </w:r>
          </w:p>
        </w:tc>
        <w:tc>
          <w:tcPr>
            <w:tcW w:w="19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27" w:rsidRPr="00B73DE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ابراهيم محمد عبد</w:t>
            </w:r>
            <w:r w:rsidRPr="00B73DE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B73DE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الحافظ التميمي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1211702181</w:t>
            </w:r>
          </w:p>
        </w:tc>
        <w:tc>
          <w:tcPr>
            <w:tcW w:w="1185" w:type="dxa"/>
            <w:shd w:val="clear" w:color="auto" w:fill="auto"/>
          </w:tcPr>
          <w:p w:rsidR="00321F27" w:rsidRPr="00E74355" w:rsidRDefault="00321F27" w:rsidP="00321F2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4355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>دبلوم</w:t>
            </w:r>
          </w:p>
        </w:tc>
        <w:tc>
          <w:tcPr>
            <w:tcW w:w="2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21F27" w:rsidRDefault="00321F27" w:rsidP="00321F27"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لم يقدم عذر/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لن يسمح بتقديم الامتحان ال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نهائي التكميلي </w:t>
            </w:r>
            <w:r w:rsidRPr="00C831B8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rtl/>
              </w:rPr>
              <w:t>ما لم يقدم عذر</w:t>
            </w:r>
            <w:r w:rsidRPr="00C831B8">
              <w:rPr>
                <w:rFonts w:ascii="Calibri" w:eastAsia="Calibri" w:hAnsi="Calibri" w:cs="Calibri" w:hint="cs"/>
                <w:b/>
                <w:bCs/>
                <w:color w:val="000000"/>
                <w:sz w:val="18"/>
                <w:szCs w:val="18"/>
                <w:rtl/>
              </w:rPr>
              <w:t xml:space="preserve"> غياب</w:t>
            </w:r>
          </w:p>
        </w:tc>
      </w:tr>
    </w:tbl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8E09CC" w:rsidRDefault="008E09CC" w:rsidP="00EC464B">
      <w:pPr>
        <w:rPr>
          <w:b/>
          <w:bCs/>
          <w:sz w:val="22"/>
          <w:szCs w:val="22"/>
          <w:rtl/>
          <w:lang w:bidi="ar-JO"/>
        </w:rPr>
      </w:pPr>
    </w:p>
    <w:p w:rsidR="00EC464B" w:rsidRPr="00EC464B" w:rsidRDefault="00EC464B" w:rsidP="00EC464B">
      <w:pPr>
        <w:rPr>
          <w:sz w:val="28"/>
          <w:szCs w:val="28"/>
          <w:u w:val="single"/>
          <w:rtl/>
          <w:lang w:bidi="ar-JO"/>
        </w:rPr>
      </w:pPr>
    </w:p>
    <w:p w:rsidR="00B73DE5" w:rsidRDefault="00B73DE5" w:rsidP="00F05DAD">
      <w:pPr>
        <w:pStyle w:val="ListParagraph"/>
        <w:ind w:left="360"/>
        <w:rPr>
          <w:b/>
          <w:bCs/>
          <w:sz w:val="26"/>
          <w:szCs w:val="26"/>
          <w:u w:val="single"/>
          <w:lang w:bidi="ar-JO"/>
        </w:rPr>
      </w:pPr>
    </w:p>
    <w:p w:rsidR="00F05DAD" w:rsidRPr="00F05DAD" w:rsidRDefault="00F05DAD" w:rsidP="00F05DAD">
      <w:pPr>
        <w:rPr>
          <w:b/>
          <w:bCs/>
          <w:sz w:val="26"/>
          <w:szCs w:val="26"/>
          <w:u w:val="single"/>
          <w:lang w:bidi="ar-JO"/>
        </w:rPr>
      </w:pPr>
    </w:p>
    <w:p w:rsidR="00F05DAD" w:rsidRPr="00F05DAD" w:rsidRDefault="00F05DAD" w:rsidP="00F05DAD">
      <w:pPr>
        <w:rPr>
          <w:b/>
          <w:bCs/>
          <w:sz w:val="26"/>
          <w:szCs w:val="26"/>
          <w:u w:val="single"/>
          <w:lang w:bidi="ar-JO"/>
        </w:rPr>
      </w:pPr>
    </w:p>
    <w:p w:rsidR="00F05DAD" w:rsidRPr="00F05DAD" w:rsidRDefault="00F05DAD" w:rsidP="00F05DAD">
      <w:pPr>
        <w:rPr>
          <w:b/>
          <w:bCs/>
          <w:sz w:val="26"/>
          <w:szCs w:val="26"/>
          <w:u w:val="single"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F05DAD" w:rsidRDefault="00F05DAD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</w:p>
    <w:p w:rsidR="00B73DE5" w:rsidRPr="00F05DAD" w:rsidRDefault="00B73DE5" w:rsidP="00F05DAD">
      <w:pPr>
        <w:ind w:left="600"/>
        <w:rPr>
          <w:b/>
          <w:bCs/>
          <w:sz w:val="26"/>
          <w:szCs w:val="26"/>
          <w:u w:val="single"/>
          <w:rtl/>
          <w:lang w:bidi="ar-JO"/>
        </w:rPr>
      </w:pPr>
      <w:r w:rsidRPr="00F05DAD">
        <w:rPr>
          <w:rFonts w:hint="cs"/>
          <w:b/>
          <w:bCs/>
          <w:sz w:val="26"/>
          <w:szCs w:val="26"/>
          <w:u w:val="single"/>
          <w:rtl/>
          <w:lang w:bidi="ar-JO"/>
        </w:rPr>
        <w:t>مادة الامتحان التكميلي النهائي لشعبتي البكالوريوس والدبلوم:</w:t>
      </w:r>
    </w:p>
    <w:tbl>
      <w:tblPr>
        <w:tblpPr w:leftFromText="180" w:rightFromText="180" w:vertAnchor="text" w:horzAnchor="margin" w:tblpXSpec="right" w:tblpY="539"/>
        <w:tblOverlap w:val="never"/>
        <w:bidiVisual/>
        <w:tblW w:w="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</w:tblGrid>
      <w:tr w:rsidR="003E68C2" w:rsidRPr="008E09CC" w:rsidTr="003E68C2">
        <w:trPr>
          <w:trHeight w:val="43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3E68C2" w:rsidRPr="008E09CC" w:rsidRDefault="003E68C2" w:rsidP="003E68C2">
            <w:pPr>
              <w:jc w:val="center"/>
              <w:rPr>
                <w:rFonts w:cs="Arabic Transparent"/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cs="Arabic Transparent" w:hint="cs"/>
                <w:b/>
                <w:bCs/>
                <w:sz w:val="18"/>
                <w:szCs w:val="18"/>
                <w:rtl/>
                <w:lang w:bidi="ar-JO"/>
              </w:rPr>
              <w:t>الامتحان النهائي للبكالوريوس</w:t>
            </w:r>
          </w:p>
        </w:tc>
      </w:tr>
      <w:tr w:rsidR="003E68C2" w:rsidRPr="008E09CC" w:rsidTr="003E68C2">
        <w:trPr>
          <w:trHeight w:val="313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المؤسسة الاقتصادية و الاجتماعية للمتقاعدين العسكريين والمحاربين القدامى</w:t>
            </w:r>
          </w:p>
        </w:tc>
      </w:tr>
      <w:tr w:rsidR="003E68C2" w:rsidRPr="008E09CC" w:rsidTr="003E68C2">
        <w:trPr>
          <w:trHeight w:val="313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8E09CC">
              <w:rPr>
                <w:b/>
                <w:bCs/>
                <w:sz w:val="18"/>
                <w:szCs w:val="18"/>
                <w:lang w:bidi="ar-JO"/>
              </w:rPr>
              <w:t>JODDB</w:t>
            </w: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)</w:t>
            </w:r>
          </w:p>
        </w:tc>
      </w:tr>
      <w:tr w:rsidR="003E68C2" w:rsidRPr="008E09CC" w:rsidTr="003E68C2">
        <w:trPr>
          <w:trHeight w:val="313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الهيئة الهاشمية للمصابين العسكريين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مديرية الأمن العام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الجرائم الإلكترونية </w:t>
            </w:r>
          </w:p>
        </w:tc>
      </w:tr>
      <w:tr w:rsidR="003E68C2" w:rsidRPr="008E09CC" w:rsidTr="003E68C2">
        <w:trPr>
          <w:trHeight w:val="47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مجالات عمل الشرطة النسائية ضمن إدارات مديرية الأمن العام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مفهوم الأمن الوطني الأردني 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الانتماء والولاء</w:t>
            </w:r>
          </w:p>
        </w:tc>
      </w:tr>
      <w:tr w:rsidR="003E68C2" w:rsidRPr="008E09CC" w:rsidTr="003E68C2">
        <w:trPr>
          <w:trHeight w:val="214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تعبئة الموارد الوطنية</w:t>
            </w:r>
          </w:p>
        </w:tc>
      </w:tr>
      <w:tr w:rsidR="003E68C2" w:rsidRPr="008E09CC" w:rsidTr="003E68C2">
        <w:trPr>
          <w:trHeight w:val="214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فلسفة </w:t>
            </w: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الھاشمیین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في إدارة الدولة</w:t>
            </w:r>
          </w:p>
        </w:tc>
      </w:tr>
      <w:tr w:rsidR="003E68C2" w:rsidRPr="008E09CC" w:rsidTr="003E68C2">
        <w:trPr>
          <w:trHeight w:val="35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القیم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والسلوك الانساني</w:t>
            </w:r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مبادرات مؤسسة سمو ولي </w:t>
            </w: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العھد</w:t>
            </w:r>
            <w:proofErr w:type="spellEnd"/>
          </w:p>
        </w:tc>
      </w:tr>
      <w:tr w:rsidR="003E68C2" w:rsidRPr="008E09CC" w:rsidTr="003E68C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العملیات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8E09C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النفسية</w:t>
            </w:r>
          </w:p>
        </w:tc>
      </w:tr>
      <w:tr w:rsidR="003E68C2" w:rsidRPr="008E09CC" w:rsidTr="003E68C2">
        <w:trPr>
          <w:trHeight w:val="452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الدعایة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والاشاعة</w:t>
            </w:r>
          </w:p>
        </w:tc>
      </w:tr>
      <w:tr w:rsidR="003E68C2" w:rsidRPr="008E09CC" w:rsidTr="003E68C2">
        <w:trPr>
          <w:trHeight w:val="53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8C2" w:rsidRPr="008E09CC" w:rsidRDefault="003E68C2" w:rsidP="003E68C2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الوقایة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والتحصین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 من التطرف</w:t>
            </w:r>
          </w:p>
        </w:tc>
      </w:tr>
      <w:tr w:rsidR="003E68C2" w:rsidRPr="008E09CC" w:rsidTr="003E68C2">
        <w:trPr>
          <w:trHeight w:val="53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8C2" w:rsidRPr="008E09CC" w:rsidRDefault="003E68C2" w:rsidP="003E68C2">
            <w:pPr>
              <w:rPr>
                <w:b/>
                <w:bCs/>
                <w:sz w:val="18"/>
                <w:szCs w:val="18"/>
              </w:rPr>
            </w:pPr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 xml:space="preserve">رؤى "جلالة الملك عبدالله الثاني ابن </w:t>
            </w:r>
            <w:proofErr w:type="spellStart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الحسین</w:t>
            </w:r>
            <w:proofErr w:type="spellEnd"/>
            <w:r w:rsidRPr="008E09CC">
              <w:rPr>
                <w:b/>
                <w:bCs/>
                <w:sz w:val="18"/>
                <w:szCs w:val="18"/>
                <w:rtl/>
                <w:lang w:bidi="ar-JO"/>
              </w:rPr>
              <w:t>" نحو بناء المجتمع المدني</w:t>
            </w:r>
          </w:p>
        </w:tc>
      </w:tr>
    </w:tbl>
    <w:p w:rsidR="008E09CC" w:rsidRPr="00BD31BE" w:rsidRDefault="008E09CC" w:rsidP="00855F7A">
      <w:pPr>
        <w:pStyle w:val="ListParagraph"/>
        <w:ind w:left="401"/>
        <w:rPr>
          <w:sz w:val="28"/>
          <w:szCs w:val="28"/>
          <w:u w:val="single"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Y="114"/>
        <w:tblOverlap w:val="never"/>
        <w:bidiVisual/>
        <w:tblW w:w="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</w:tblGrid>
      <w:tr w:rsidR="003E68C2" w:rsidRPr="008E09CC" w:rsidTr="003E68C2">
        <w:trPr>
          <w:trHeight w:val="707"/>
        </w:trPr>
        <w:tc>
          <w:tcPr>
            <w:tcW w:w="5318" w:type="dxa"/>
            <w:shd w:val="clear" w:color="auto" w:fill="808080"/>
            <w:vAlign w:val="center"/>
          </w:tcPr>
          <w:p w:rsidR="003E68C2" w:rsidRPr="008E09CC" w:rsidRDefault="003E68C2" w:rsidP="003E68C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8E09C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الامتحان النهائي دبلوم</w:t>
            </w:r>
          </w:p>
        </w:tc>
      </w:tr>
      <w:tr w:rsidR="003E68C2" w:rsidRPr="008E09CC" w:rsidTr="003E68C2">
        <w:trPr>
          <w:trHeight w:val="611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8E09CC">
              <w:rPr>
                <w:rFonts w:hint="cs"/>
                <w:b/>
                <w:bCs/>
                <w:sz w:val="20"/>
                <w:szCs w:val="20"/>
                <w:rtl/>
              </w:rPr>
              <w:t xml:space="preserve">الثورة العربية الكبرى  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rFonts w:hint="cs"/>
                <w:b/>
                <w:bCs/>
                <w:sz w:val="20"/>
                <w:szCs w:val="20"/>
                <w:rtl/>
              </w:rPr>
              <w:t xml:space="preserve">الحروب العربية الإسرائيلية </w:t>
            </w:r>
          </w:p>
        </w:tc>
      </w:tr>
      <w:tr w:rsidR="003E68C2" w:rsidRPr="008E09CC" w:rsidTr="003E68C2">
        <w:trPr>
          <w:trHeight w:val="809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>دور القوات المسلحة في التنمية الوطنية الشاملة</w:t>
            </w:r>
            <w:r w:rsidRPr="008E09CC">
              <w:rPr>
                <w:b/>
                <w:bCs/>
                <w:sz w:val="20"/>
                <w:szCs w:val="20"/>
              </w:rPr>
              <w:t>-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>دور المرأة في القوات المسلحة الأردنية الجيش العر بي</w:t>
            </w:r>
          </w:p>
        </w:tc>
      </w:tr>
      <w:tr w:rsidR="003E68C2" w:rsidRPr="008E09CC" w:rsidTr="003E68C2">
        <w:trPr>
          <w:trHeight w:val="503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>المؤسسة الاقتصادية والاجتماعية للمتقاعدين العسكريين والمحاربين القدماء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 xml:space="preserve"> المركز الأردني للتصميم والتطوير</w:t>
            </w:r>
          </w:p>
        </w:tc>
      </w:tr>
      <w:tr w:rsidR="003E68C2" w:rsidRPr="008E09CC" w:rsidTr="003E68C2">
        <w:trPr>
          <w:trHeight w:val="710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>المركز العسكري لمكافحة الإرهاب والتطرف،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</w:rPr>
              <w:t>-</w:t>
            </w:r>
            <w:r w:rsidRPr="008E09CC">
              <w:rPr>
                <w:b/>
                <w:bCs/>
                <w:sz w:val="20"/>
                <w:szCs w:val="20"/>
                <w:rtl/>
              </w:rPr>
              <w:t xml:space="preserve"> المركز الوطني للأمن وإدارة الازمات</w:t>
            </w:r>
          </w:p>
        </w:tc>
      </w:tr>
      <w:tr w:rsidR="003E68C2" w:rsidRPr="008E09CC" w:rsidTr="003E68C2">
        <w:trPr>
          <w:trHeight w:val="809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  <w:rtl/>
              </w:rPr>
              <w:t xml:space="preserve">الهيئة الهاشمية للمصابين </w:t>
            </w:r>
            <w:proofErr w:type="gramStart"/>
            <w:r w:rsidRPr="008E09CC">
              <w:rPr>
                <w:b/>
                <w:bCs/>
                <w:sz w:val="20"/>
                <w:szCs w:val="20"/>
                <w:rtl/>
              </w:rPr>
              <w:t>العسكرين</w:t>
            </w:r>
            <w:proofErr w:type="gramEnd"/>
            <w:r w:rsidRPr="008E09CC">
              <w:rPr>
                <w:b/>
                <w:bCs/>
                <w:sz w:val="20"/>
                <w:szCs w:val="20"/>
                <w:rtl/>
              </w:rPr>
              <w:t xml:space="preserve">، 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</w:rPr>
              <w:t xml:space="preserve">- </w:t>
            </w:r>
            <w:r w:rsidRPr="008E09CC">
              <w:rPr>
                <w:b/>
                <w:bCs/>
                <w:sz w:val="20"/>
                <w:szCs w:val="20"/>
                <w:rtl/>
              </w:rPr>
              <w:t xml:space="preserve">دور القوات المسلحة الأردنية في تطوير السياسات والحماية </w:t>
            </w:r>
            <w:proofErr w:type="spellStart"/>
            <w:r w:rsidRPr="008E09CC">
              <w:rPr>
                <w:b/>
                <w:bCs/>
                <w:sz w:val="20"/>
                <w:szCs w:val="20"/>
                <w:rtl/>
              </w:rPr>
              <w:t>السيبرانية</w:t>
            </w:r>
            <w:proofErr w:type="spellEnd"/>
          </w:p>
        </w:tc>
      </w:tr>
      <w:tr w:rsidR="003E68C2" w:rsidRPr="008E09CC" w:rsidTr="003E68C2">
        <w:trPr>
          <w:trHeight w:val="809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8E09CC">
              <w:rPr>
                <w:b/>
                <w:bCs/>
                <w:sz w:val="20"/>
                <w:szCs w:val="20"/>
              </w:rPr>
              <w:t>-</w:t>
            </w:r>
            <w:r w:rsidRPr="008E09CC">
              <w:rPr>
                <w:b/>
                <w:bCs/>
                <w:sz w:val="20"/>
                <w:szCs w:val="20"/>
                <w:rtl/>
              </w:rPr>
              <w:t xml:space="preserve">دور القوات المسلحة الأردنية في حفظ السلام، 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E09CC">
              <w:rPr>
                <w:b/>
                <w:bCs/>
                <w:sz w:val="20"/>
                <w:szCs w:val="20"/>
                <w:rtl/>
              </w:rPr>
              <w:t>مديرية الامن العام</w:t>
            </w:r>
          </w:p>
          <w:p w:rsidR="003E68C2" w:rsidRPr="008E09CC" w:rsidRDefault="003E68C2" w:rsidP="003E68C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8E09CC">
              <w:rPr>
                <w:b/>
                <w:bCs/>
                <w:sz w:val="20"/>
                <w:szCs w:val="20"/>
              </w:rPr>
              <w:t>-</w:t>
            </w:r>
            <w:r w:rsidRPr="008E09CC">
              <w:rPr>
                <w:b/>
                <w:bCs/>
                <w:sz w:val="20"/>
                <w:szCs w:val="20"/>
                <w:rtl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sectPr w:rsidR="001013DB" w:rsidSect="00855F7A">
      <w:pgSz w:w="12240" w:h="15840"/>
      <w:pgMar w:top="720" w:right="108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CA8"/>
    <w:multiLevelType w:val="hybridMultilevel"/>
    <w:tmpl w:val="3AC4029A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73D751F3"/>
    <w:multiLevelType w:val="hybridMultilevel"/>
    <w:tmpl w:val="41B64972"/>
    <w:lvl w:ilvl="0" w:tplc="04090009">
      <w:start w:val="1"/>
      <w:numFmt w:val="bullet"/>
      <w:lvlText w:val=""/>
      <w:lvlJc w:val="left"/>
      <w:pPr>
        <w:ind w:left="11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1D"/>
    <w:rsid w:val="000E4E72"/>
    <w:rsid w:val="001013DB"/>
    <w:rsid w:val="0010538D"/>
    <w:rsid w:val="002450F6"/>
    <w:rsid w:val="00287F0C"/>
    <w:rsid w:val="00321F27"/>
    <w:rsid w:val="0032498C"/>
    <w:rsid w:val="0036231D"/>
    <w:rsid w:val="003626C9"/>
    <w:rsid w:val="003B79C8"/>
    <w:rsid w:val="003E189E"/>
    <w:rsid w:val="003E518E"/>
    <w:rsid w:val="003E68C2"/>
    <w:rsid w:val="00523157"/>
    <w:rsid w:val="006341BD"/>
    <w:rsid w:val="00796828"/>
    <w:rsid w:val="007D182C"/>
    <w:rsid w:val="00855F7A"/>
    <w:rsid w:val="008A47E2"/>
    <w:rsid w:val="008E09CC"/>
    <w:rsid w:val="008F6E81"/>
    <w:rsid w:val="0093639A"/>
    <w:rsid w:val="009C5FD0"/>
    <w:rsid w:val="00B73DE5"/>
    <w:rsid w:val="00BD31BE"/>
    <w:rsid w:val="00D80100"/>
    <w:rsid w:val="00DB61CE"/>
    <w:rsid w:val="00DC693A"/>
    <w:rsid w:val="00E74355"/>
    <w:rsid w:val="00EC464B"/>
    <w:rsid w:val="00F0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8290F"/>
  <w15:chartTrackingRefBased/>
  <w15:docId w15:val="{EAA8433A-0ED4-4C02-83A8-133FB9D3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6C9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6C9"/>
    <w:pPr>
      <w:ind w:left="720"/>
      <w:contextualSpacing/>
    </w:pPr>
  </w:style>
  <w:style w:type="table" w:styleId="TableGrid">
    <w:name w:val="Table Grid"/>
    <w:basedOn w:val="TableNormal"/>
    <w:uiPriority w:val="59"/>
    <w:rsid w:val="003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1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itary\Desktop\&#1575;&#1604;&#1575;&#1605;&#1578;&#1581;&#1575;&#1606;%20&#1575;&#1604;&#1606;&#1607;&#1575;&#1574;&#1610;%20&#1604;&#1605;&#1575;&#1583;&#1577;%20&#1575;&#1604;&#1593;&#1604;&#1608;&#1605;%20&#1575;&#1604;&#1593;&#1587;&#1603;&#1585;&#1610;&#1577;%20&#1604;&#1604;&#1601;&#1589;&#1604;%20&#1575;&#1604;&#1583;&#1585;&#1575;&#1587;&#1610;%20&#1575;&#1604;&#1589;&#1610;&#1601;&#1610;%20%20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الامتحان النهائي لمادة العلوم العسكرية للفصل الدراسي الصيفي  2023.dot</Template>
  <TotalTime>111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military</dc:creator>
  <cp:keywords/>
  <dc:description/>
  <cp:lastModifiedBy>Windows User</cp:lastModifiedBy>
  <cp:revision>18</cp:revision>
  <cp:lastPrinted>2023-10-09T08:27:00Z</cp:lastPrinted>
  <dcterms:created xsi:type="dcterms:W3CDTF">2023-08-22T09:10:00Z</dcterms:created>
  <dcterms:modified xsi:type="dcterms:W3CDTF">2023-10-18T07:42:00Z</dcterms:modified>
</cp:coreProperties>
</file>