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C9" w:rsidRPr="004D39BC" w:rsidRDefault="0036231D" w:rsidP="003626C9">
      <w:pPr>
        <w:jc w:val="center"/>
        <w:rPr>
          <w:sz w:val="26"/>
          <w:szCs w:val="26"/>
          <w:rtl/>
          <w:lang w:bidi="ar-JO"/>
        </w:rPr>
      </w:pPr>
      <w:r w:rsidRPr="004D39BC">
        <w:rPr>
          <w:rFonts w:ascii="Arial" w:hAnsi="Arial" w:cs="Arial"/>
          <w:noProof/>
          <w:sz w:val="26"/>
          <w:szCs w:val="26"/>
          <w:u w:val="single"/>
        </w:rPr>
        <w:drawing>
          <wp:inline distT="0" distB="0" distL="0" distR="0">
            <wp:extent cx="3705225" cy="457200"/>
            <wp:effectExtent l="0" t="0" r="9525" b="0"/>
            <wp:docPr id="1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6C9" w:rsidRPr="004D39BC">
        <w:rPr>
          <w:rFonts w:ascii="Arial" w:hAnsi="Arial" w:cs="Arial" w:hint="cs"/>
          <w:sz w:val="26"/>
          <w:szCs w:val="26"/>
          <w:u w:val="single"/>
          <w:rtl/>
          <w:lang w:bidi="ar-JO"/>
        </w:rPr>
        <w:br/>
      </w:r>
    </w:p>
    <w:p w:rsidR="003626C9" w:rsidRPr="004D39BC" w:rsidRDefault="0036231D" w:rsidP="003626C9">
      <w:pPr>
        <w:jc w:val="center"/>
        <w:rPr>
          <w:sz w:val="26"/>
          <w:szCs w:val="26"/>
          <w:rtl/>
          <w:lang w:bidi="ar-JO"/>
        </w:rPr>
      </w:pPr>
      <w:r w:rsidRPr="004D39BC">
        <w:rPr>
          <w:noProof/>
          <w:sz w:val="26"/>
          <w:szCs w:val="26"/>
        </w:rPr>
        <w:drawing>
          <wp:inline distT="0" distB="0" distL="0" distR="0">
            <wp:extent cx="1028700" cy="571500"/>
            <wp:effectExtent l="0" t="0" r="0" b="0"/>
            <wp:docPr id="2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C9" w:rsidRPr="004D39BC" w:rsidRDefault="003626C9" w:rsidP="003626C9">
      <w:pPr>
        <w:jc w:val="center"/>
        <w:rPr>
          <w:sz w:val="26"/>
          <w:szCs w:val="26"/>
          <w:rtl/>
          <w:lang w:bidi="ar-JO"/>
        </w:rPr>
      </w:pPr>
    </w:p>
    <w:p w:rsidR="003626C9" w:rsidRPr="004D39BC" w:rsidRDefault="003626C9" w:rsidP="004D39BC">
      <w:pPr>
        <w:pStyle w:val="ListParagraph"/>
        <w:spacing w:line="276" w:lineRule="auto"/>
        <w:ind w:left="401"/>
        <w:jc w:val="center"/>
        <w:rPr>
          <w:sz w:val="28"/>
          <w:szCs w:val="28"/>
          <w:u w:val="single"/>
          <w:rtl/>
          <w:lang w:bidi="ar-JO"/>
        </w:rPr>
      </w:pPr>
      <w:r w:rsidRPr="004D39BC">
        <w:rPr>
          <w:rFonts w:hint="cs"/>
          <w:sz w:val="28"/>
          <w:szCs w:val="28"/>
          <w:u w:val="single"/>
          <w:rtl/>
          <w:lang w:bidi="ar-JO"/>
        </w:rPr>
        <w:t>الامتحان</w:t>
      </w:r>
      <w:r w:rsidR="000E4E72" w:rsidRPr="004D39BC">
        <w:rPr>
          <w:rFonts w:hint="cs"/>
          <w:sz w:val="28"/>
          <w:szCs w:val="28"/>
          <w:u w:val="single"/>
          <w:rtl/>
          <w:lang w:bidi="ar-JO"/>
        </w:rPr>
        <w:t xml:space="preserve"> التكميلي</w:t>
      </w:r>
      <w:r w:rsidRPr="004D39BC">
        <w:rPr>
          <w:rFonts w:hint="cs"/>
          <w:sz w:val="28"/>
          <w:szCs w:val="28"/>
          <w:u w:val="single"/>
          <w:rtl/>
          <w:lang w:bidi="ar-JO"/>
        </w:rPr>
        <w:t xml:space="preserve"> النهائي لمادة العلوم العسكرية </w:t>
      </w:r>
      <w:r w:rsidR="000E4E72" w:rsidRPr="004D39BC">
        <w:rPr>
          <w:rFonts w:hint="cs"/>
          <w:sz w:val="28"/>
          <w:szCs w:val="28"/>
          <w:u w:val="single"/>
          <w:rtl/>
          <w:lang w:bidi="ar-JO"/>
        </w:rPr>
        <w:t xml:space="preserve">الفصل الدراسي </w:t>
      </w:r>
      <w:proofErr w:type="gramStart"/>
      <w:r w:rsidR="000E4E72" w:rsidRPr="004D39BC">
        <w:rPr>
          <w:rFonts w:hint="cs"/>
          <w:sz w:val="28"/>
          <w:szCs w:val="28"/>
          <w:u w:val="single"/>
          <w:rtl/>
          <w:lang w:bidi="ar-JO"/>
        </w:rPr>
        <w:t>الثاني</w:t>
      </w:r>
      <w:r w:rsidRPr="004D39BC">
        <w:rPr>
          <w:rFonts w:hint="cs"/>
          <w:sz w:val="28"/>
          <w:szCs w:val="28"/>
          <w:u w:val="single"/>
          <w:rtl/>
          <w:lang w:bidi="ar-JO"/>
        </w:rPr>
        <w:t xml:space="preserve">  2022</w:t>
      </w:r>
      <w:proofErr w:type="gramEnd"/>
      <w:r w:rsidRPr="004D39BC">
        <w:rPr>
          <w:rFonts w:hint="cs"/>
          <w:sz w:val="28"/>
          <w:szCs w:val="28"/>
          <w:u w:val="single"/>
          <w:rtl/>
          <w:lang w:bidi="ar-JO"/>
        </w:rPr>
        <w:t xml:space="preserve"> -2023</w:t>
      </w:r>
    </w:p>
    <w:p w:rsidR="003626C9" w:rsidRPr="004D39BC" w:rsidRDefault="003626C9" w:rsidP="00855F7A">
      <w:pPr>
        <w:pStyle w:val="ListParagraph"/>
        <w:spacing w:line="276" w:lineRule="auto"/>
        <w:ind w:left="401"/>
        <w:jc w:val="center"/>
        <w:rPr>
          <w:b/>
          <w:bCs/>
          <w:sz w:val="26"/>
          <w:szCs w:val="26"/>
          <w:rtl/>
          <w:lang w:bidi="ar-JO"/>
        </w:rPr>
      </w:pPr>
    </w:p>
    <w:p w:rsidR="00C07769" w:rsidRDefault="009C5FD0" w:rsidP="00C73589">
      <w:pPr>
        <w:pStyle w:val="ListParagraph"/>
        <w:spacing w:line="276" w:lineRule="auto"/>
        <w:ind w:left="-270" w:hanging="180"/>
        <w:rPr>
          <w:sz w:val="26"/>
          <w:szCs w:val="26"/>
          <w:rtl/>
          <w:lang w:bidi="ar-JO"/>
        </w:rPr>
      </w:pPr>
      <w:r w:rsidRPr="004D39BC">
        <w:rPr>
          <w:rFonts w:hint="cs"/>
          <w:sz w:val="26"/>
          <w:szCs w:val="26"/>
          <w:rtl/>
          <w:lang w:bidi="ar-JO"/>
        </w:rPr>
        <w:t xml:space="preserve">- </w:t>
      </w:r>
      <w:r w:rsidR="00C07769" w:rsidRPr="00EC464B">
        <w:rPr>
          <w:rFonts w:hint="cs"/>
          <w:sz w:val="26"/>
          <w:szCs w:val="26"/>
          <w:rtl/>
          <w:lang w:bidi="ar-JO"/>
        </w:rPr>
        <w:t>- سيتم عقد الامتحان التكميلي النهائي</w:t>
      </w:r>
      <w:r w:rsidR="00C07769">
        <w:rPr>
          <w:rFonts w:hint="cs"/>
          <w:sz w:val="26"/>
          <w:szCs w:val="26"/>
          <w:rtl/>
          <w:lang w:bidi="ar-JO"/>
        </w:rPr>
        <w:t xml:space="preserve"> </w:t>
      </w:r>
      <w:r w:rsidR="00C07769" w:rsidRPr="00EC464B">
        <w:rPr>
          <w:rFonts w:hint="cs"/>
          <w:sz w:val="26"/>
          <w:szCs w:val="26"/>
          <w:rtl/>
          <w:lang w:bidi="ar-JO"/>
        </w:rPr>
        <w:t>للفصل</w:t>
      </w:r>
      <w:r w:rsidR="00C07769">
        <w:rPr>
          <w:rFonts w:hint="cs"/>
          <w:sz w:val="26"/>
          <w:szCs w:val="26"/>
          <w:rtl/>
          <w:lang w:bidi="ar-JO"/>
        </w:rPr>
        <w:t xml:space="preserve"> </w:t>
      </w:r>
      <w:r w:rsidR="00C07769" w:rsidRPr="00EC464B">
        <w:rPr>
          <w:rFonts w:hint="cs"/>
          <w:sz w:val="26"/>
          <w:szCs w:val="26"/>
          <w:rtl/>
          <w:lang w:bidi="ar-JO"/>
        </w:rPr>
        <w:t>الدراسي ا</w:t>
      </w:r>
      <w:r w:rsidR="00C07769">
        <w:rPr>
          <w:rFonts w:hint="cs"/>
          <w:sz w:val="26"/>
          <w:szCs w:val="26"/>
          <w:rtl/>
          <w:lang w:bidi="ar-JO"/>
        </w:rPr>
        <w:t>لثاني</w:t>
      </w:r>
      <w:r w:rsidR="00C07769" w:rsidRPr="00EC464B">
        <w:rPr>
          <w:rFonts w:hint="cs"/>
          <w:sz w:val="26"/>
          <w:szCs w:val="26"/>
          <w:rtl/>
          <w:lang w:bidi="ar-JO"/>
        </w:rPr>
        <w:t xml:space="preserve"> 2022-2023 </w:t>
      </w:r>
      <w:r w:rsidR="00C07769">
        <w:rPr>
          <w:rFonts w:hint="cs"/>
          <w:sz w:val="26"/>
          <w:szCs w:val="26"/>
          <w:rtl/>
          <w:lang w:bidi="ar-JO"/>
        </w:rPr>
        <w:t>يوم الأربعاء الموافق 25/10/202</w:t>
      </w:r>
      <w:r w:rsidR="00C73589">
        <w:rPr>
          <w:rFonts w:hint="cs"/>
          <w:sz w:val="26"/>
          <w:szCs w:val="26"/>
          <w:rtl/>
          <w:lang w:bidi="ar-JO"/>
        </w:rPr>
        <w:t>3</w:t>
      </w:r>
      <w:bookmarkStart w:id="0" w:name="_GoBack"/>
      <w:bookmarkEnd w:id="0"/>
      <w:r w:rsidR="00C07769">
        <w:rPr>
          <w:rFonts w:hint="cs"/>
          <w:sz w:val="26"/>
          <w:szCs w:val="26"/>
          <w:rtl/>
          <w:lang w:bidi="ar-JO"/>
        </w:rPr>
        <w:t xml:space="preserve"> </w:t>
      </w:r>
      <w:r w:rsidR="00C07769" w:rsidRPr="00EC464B">
        <w:rPr>
          <w:rFonts w:hint="cs"/>
          <w:sz w:val="26"/>
          <w:szCs w:val="26"/>
          <w:rtl/>
          <w:lang w:bidi="ar-JO"/>
        </w:rPr>
        <w:t>في مختبر الحاسوب</w:t>
      </w:r>
      <w:r w:rsidR="00C07769">
        <w:rPr>
          <w:rFonts w:hint="cs"/>
          <w:sz w:val="26"/>
          <w:szCs w:val="26"/>
          <w:rtl/>
          <w:lang w:bidi="ar-JO"/>
        </w:rPr>
        <w:t xml:space="preserve"> رقم 205 في كلية المال والأعمال.</w:t>
      </w:r>
    </w:p>
    <w:p w:rsidR="00C07769" w:rsidRPr="00D80100" w:rsidRDefault="00C07769" w:rsidP="00C07769">
      <w:pPr>
        <w:pStyle w:val="ListParagraph"/>
        <w:spacing w:line="276" w:lineRule="auto"/>
        <w:ind w:left="-270" w:hanging="180"/>
        <w:rPr>
          <w:sz w:val="26"/>
          <w:szCs w:val="26"/>
          <w:rtl/>
          <w:lang w:bidi="ar-JO"/>
        </w:rPr>
      </w:pPr>
    </w:p>
    <w:p w:rsidR="00C07769" w:rsidRDefault="00C07769" w:rsidP="00C07769">
      <w:pPr>
        <w:pStyle w:val="ListParagraph"/>
        <w:spacing w:line="276" w:lineRule="auto"/>
        <w:ind w:left="-450"/>
        <w:rPr>
          <w:sz w:val="26"/>
          <w:szCs w:val="26"/>
          <w:u w:val="single"/>
          <w:rtl/>
          <w:lang w:bidi="ar-JO"/>
        </w:rPr>
      </w:pPr>
      <w:r w:rsidRPr="00EC464B">
        <w:rPr>
          <w:rFonts w:hint="cs"/>
          <w:sz w:val="26"/>
          <w:szCs w:val="26"/>
          <w:rtl/>
          <w:lang w:bidi="ar-JO"/>
        </w:rPr>
        <w:t xml:space="preserve">- </w:t>
      </w:r>
      <w:r w:rsidRPr="00B73DE5">
        <w:rPr>
          <w:rFonts w:hint="cs"/>
          <w:sz w:val="26"/>
          <w:szCs w:val="26"/>
          <w:u w:val="single"/>
          <w:rtl/>
          <w:lang w:bidi="ar-JO"/>
        </w:rPr>
        <w:t>من الساعة (11:30 لغاية الساعة 12:30).</w:t>
      </w:r>
    </w:p>
    <w:p w:rsidR="00C07769" w:rsidRPr="00EC464B" w:rsidRDefault="00C07769" w:rsidP="00C07769">
      <w:pPr>
        <w:pStyle w:val="ListParagraph"/>
        <w:spacing w:line="276" w:lineRule="auto"/>
        <w:ind w:left="-450"/>
        <w:rPr>
          <w:sz w:val="26"/>
          <w:szCs w:val="26"/>
          <w:rtl/>
          <w:lang w:bidi="ar-JO"/>
        </w:rPr>
      </w:pPr>
    </w:p>
    <w:p w:rsidR="000E4E72" w:rsidRPr="004D39BC" w:rsidRDefault="004D39BC" w:rsidP="00C07769">
      <w:pPr>
        <w:pStyle w:val="ListParagraph"/>
        <w:spacing w:line="276" w:lineRule="auto"/>
        <w:ind w:left="-270" w:hanging="180"/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>- عدد الأسئلة 35</w:t>
      </w:r>
      <w:r w:rsidR="000E4E72" w:rsidRPr="004D39BC">
        <w:rPr>
          <w:rFonts w:hint="cs"/>
          <w:sz w:val="26"/>
          <w:szCs w:val="26"/>
          <w:rtl/>
          <w:lang w:bidi="ar-JO"/>
        </w:rPr>
        <w:t xml:space="preserve"> سؤال (اختيار من متعدد) علامة الامتحان (40 علامة) ب (40 دقيقة).</w:t>
      </w:r>
    </w:p>
    <w:p w:rsidR="00523157" w:rsidRPr="004D39BC" w:rsidRDefault="000E4E72" w:rsidP="000E4E72">
      <w:pPr>
        <w:pStyle w:val="ListParagraph"/>
        <w:spacing w:line="276" w:lineRule="auto"/>
        <w:ind w:left="-450"/>
        <w:rPr>
          <w:sz w:val="26"/>
          <w:szCs w:val="26"/>
          <w:rtl/>
          <w:lang w:bidi="ar-JO"/>
        </w:rPr>
      </w:pPr>
      <w:r w:rsidRPr="004D39BC">
        <w:rPr>
          <w:rFonts w:hint="cs"/>
          <w:sz w:val="26"/>
          <w:szCs w:val="26"/>
          <w:rtl/>
          <w:lang w:bidi="ar-JO"/>
        </w:rPr>
        <w:t>-  العلامة غير ظاهرة للطلاب.</w:t>
      </w:r>
    </w:p>
    <w:p w:rsidR="008A47E2" w:rsidRPr="004D39BC" w:rsidRDefault="008A47E2" w:rsidP="009C5FD0">
      <w:pPr>
        <w:pStyle w:val="ListParagraph"/>
        <w:ind w:left="-180"/>
        <w:rPr>
          <w:b/>
          <w:bCs/>
          <w:sz w:val="26"/>
          <w:szCs w:val="26"/>
          <w:u w:val="single"/>
          <w:rtl/>
          <w:lang w:bidi="ar-JO"/>
        </w:rPr>
      </w:pPr>
    </w:p>
    <w:p w:rsidR="00855F7A" w:rsidRPr="004D39BC" w:rsidRDefault="00855F7A" w:rsidP="009C5FD0">
      <w:pPr>
        <w:pStyle w:val="ListParagraph"/>
        <w:ind w:left="-180"/>
        <w:rPr>
          <w:b/>
          <w:bCs/>
          <w:sz w:val="26"/>
          <w:szCs w:val="26"/>
          <w:u w:val="single"/>
          <w:rtl/>
          <w:lang w:bidi="ar-JO"/>
        </w:rPr>
      </w:pPr>
      <w:r w:rsidRPr="004D39BC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تعليمات </w:t>
      </w:r>
      <w:proofErr w:type="gramStart"/>
      <w:r w:rsidRPr="004D39BC">
        <w:rPr>
          <w:rFonts w:hint="cs"/>
          <w:b/>
          <w:bCs/>
          <w:sz w:val="26"/>
          <w:szCs w:val="26"/>
          <w:u w:val="single"/>
          <w:rtl/>
          <w:lang w:bidi="ar-JO"/>
        </w:rPr>
        <w:t>الامتحان :</w:t>
      </w:r>
      <w:proofErr w:type="gramEnd"/>
    </w:p>
    <w:p w:rsidR="008A47E2" w:rsidRPr="004D39BC" w:rsidRDefault="008A47E2" w:rsidP="009C5FD0">
      <w:pPr>
        <w:pStyle w:val="ListParagraph"/>
        <w:ind w:left="-180"/>
        <w:rPr>
          <w:sz w:val="26"/>
          <w:szCs w:val="26"/>
          <w:rtl/>
          <w:lang w:bidi="ar-JO"/>
        </w:rPr>
      </w:pPr>
    </w:p>
    <w:p w:rsidR="00855F7A" w:rsidRPr="004D39BC" w:rsidRDefault="00855F7A" w:rsidP="009C5FD0">
      <w:pPr>
        <w:pStyle w:val="ListParagraph"/>
        <w:ind w:left="-180"/>
        <w:rPr>
          <w:sz w:val="26"/>
          <w:szCs w:val="26"/>
          <w:rtl/>
          <w:lang w:bidi="ar-JO"/>
        </w:rPr>
      </w:pPr>
      <w:r w:rsidRPr="004D39BC">
        <w:rPr>
          <w:rFonts w:hint="cs"/>
          <w:sz w:val="26"/>
          <w:szCs w:val="26"/>
          <w:rtl/>
          <w:lang w:bidi="ar-JO"/>
        </w:rPr>
        <w:t>1- سيقوم النظام بإغلاق الامتحان تلقائياً فور انتهاء الوقت المحدد للامتحان، مع حفظ علامة الطالب على النظام، دون إظهار العلامة للطالب.</w:t>
      </w:r>
    </w:p>
    <w:p w:rsidR="00BD31BE" w:rsidRPr="004D39BC" w:rsidRDefault="00BD31BE" w:rsidP="009C5FD0">
      <w:pPr>
        <w:pStyle w:val="ListParagraph"/>
        <w:ind w:left="-180"/>
        <w:rPr>
          <w:b/>
          <w:bCs/>
          <w:sz w:val="26"/>
          <w:szCs w:val="26"/>
          <w:lang w:bidi="ar-JO"/>
        </w:rPr>
      </w:pPr>
    </w:p>
    <w:p w:rsidR="00BD31BE" w:rsidRPr="004D39BC" w:rsidRDefault="00855F7A" w:rsidP="009C5FD0">
      <w:pPr>
        <w:pStyle w:val="ListParagraph"/>
        <w:ind w:left="-180"/>
        <w:rPr>
          <w:sz w:val="26"/>
          <w:szCs w:val="26"/>
          <w:rtl/>
          <w:lang w:bidi="ar-JO"/>
        </w:rPr>
      </w:pPr>
      <w:r w:rsidRPr="004D39BC">
        <w:rPr>
          <w:rFonts w:hint="cs"/>
          <w:b/>
          <w:bCs/>
          <w:sz w:val="26"/>
          <w:szCs w:val="26"/>
          <w:rtl/>
          <w:lang w:bidi="ar-JO"/>
        </w:rPr>
        <w:t xml:space="preserve">2- </w:t>
      </w:r>
      <w:r w:rsidRPr="004D39BC">
        <w:rPr>
          <w:rFonts w:hint="cs"/>
          <w:color w:val="FF0000"/>
          <w:sz w:val="26"/>
          <w:szCs w:val="26"/>
          <w:u w:val="single"/>
          <w:rtl/>
          <w:lang w:bidi="ar-JO"/>
        </w:rPr>
        <w:t>يمنع إدخال أجهزة الهاتف</w:t>
      </w:r>
      <w:r w:rsidRPr="004D39BC">
        <w:rPr>
          <w:rFonts w:hint="cs"/>
          <w:color w:val="FF0000"/>
          <w:sz w:val="26"/>
          <w:szCs w:val="26"/>
          <w:rtl/>
          <w:lang w:bidi="ar-JO"/>
        </w:rPr>
        <w:t xml:space="preserve"> </w:t>
      </w:r>
      <w:r w:rsidRPr="004D39BC">
        <w:rPr>
          <w:rFonts w:hint="cs"/>
          <w:sz w:val="26"/>
          <w:szCs w:val="26"/>
          <w:rtl/>
          <w:lang w:bidi="ar-JO"/>
        </w:rPr>
        <w:t xml:space="preserve">تماما على قاعة الامتحان لأي سبب من الأسباب، وعلى الطالب التأكد من اسم المستخدم وكلمة السر قبل الدخول لقاعة </w:t>
      </w:r>
      <w:proofErr w:type="gramStart"/>
      <w:r w:rsidRPr="004D39BC">
        <w:rPr>
          <w:rFonts w:hint="cs"/>
          <w:sz w:val="26"/>
          <w:szCs w:val="26"/>
          <w:rtl/>
          <w:lang w:bidi="ar-JO"/>
        </w:rPr>
        <w:t>الامتحان</w:t>
      </w:r>
      <w:r w:rsidR="006341BD" w:rsidRPr="004D39BC">
        <w:rPr>
          <w:rFonts w:hint="cs"/>
          <w:sz w:val="26"/>
          <w:szCs w:val="26"/>
          <w:rtl/>
          <w:lang w:bidi="ar-JO"/>
        </w:rPr>
        <w:t>( سيتم</w:t>
      </w:r>
      <w:proofErr w:type="gramEnd"/>
      <w:r w:rsidR="006341BD" w:rsidRPr="004D39BC">
        <w:rPr>
          <w:rFonts w:hint="cs"/>
          <w:sz w:val="26"/>
          <w:szCs w:val="26"/>
          <w:rtl/>
          <w:lang w:bidi="ar-JO"/>
        </w:rPr>
        <w:t xml:space="preserve"> محاسبة أي طالب في حال تم ضبط الهاتف داخل القاعة ) .</w:t>
      </w:r>
    </w:p>
    <w:p w:rsidR="00BD31BE" w:rsidRPr="004D39BC" w:rsidRDefault="00BD31BE" w:rsidP="009C5FD0">
      <w:pPr>
        <w:pStyle w:val="ListParagraph"/>
        <w:ind w:left="-180"/>
        <w:rPr>
          <w:sz w:val="26"/>
          <w:szCs w:val="26"/>
          <w:rtl/>
          <w:lang w:bidi="ar-JO"/>
        </w:rPr>
      </w:pPr>
    </w:p>
    <w:p w:rsidR="00855F7A" w:rsidRPr="004D39BC" w:rsidRDefault="00BD31BE" w:rsidP="009C5FD0">
      <w:pPr>
        <w:pStyle w:val="ListParagraph"/>
        <w:ind w:left="-180"/>
        <w:rPr>
          <w:b/>
          <w:bCs/>
          <w:sz w:val="26"/>
          <w:szCs w:val="26"/>
          <w:lang w:bidi="ar-JO"/>
        </w:rPr>
      </w:pPr>
      <w:r w:rsidRPr="004D39BC">
        <w:rPr>
          <w:rFonts w:hint="cs"/>
          <w:b/>
          <w:bCs/>
          <w:sz w:val="26"/>
          <w:szCs w:val="26"/>
          <w:rtl/>
          <w:lang w:bidi="ar-JO"/>
        </w:rPr>
        <w:t>3-</w:t>
      </w:r>
      <w:r w:rsidRPr="004D39BC">
        <w:rPr>
          <w:rFonts w:hint="cs"/>
          <w:sz w:val="26"/>
          <w:szCs w:val="26"/>
          <w:rtl/>
          <w:lang w:bidi="ar-JO"/>
        </w:rPr>
        <w:t xml:space="preserve"> </w:t>
      </w:r>
      <w:r w:rsidR="00855F7A" w:rsidRPr="004D39BC">
        <w:rPr>
          <w:rFonts w:hint="cs"/>
          <w:sz w:val="26"/>
          <w:szCs w:val="26"/>
          <w:rtl/>
          <w:lang w:bidi="ar-JO"/>
        </w:rPr>
        <w:t xml:space="preserve"> </w:t>
      </w:r>
      <w:r w:rsidR="00855F7A" w:rsidRPr="004D39BC">
        <w:rPr>
          <w:rFonts w:hint="cs"/>
          <w:color w:val="FF0000"/>
          <w:sz w:val="26"/>
          <w:szCs w:val="26"/>
          <w:u w:val="single"/>
          <w:rtl/>
          <w:lang w:bidi="ar-JO"/>
        </w:rPr>
        <w:t xml:space="preserve">يجب ابراز الهوية الجامعية </w:t>
      </w:r>
      <w:r w:rsidR="00855F7A" w:rsidRPr="004D39BC">
        <w:rPr>
          <w:rFonts w:hint="cs"/>
          <w:sz w:val="26"/>
          <w:szCs w:val="26"/>
          <w:rtl/>
          <w:lang w:bidi="ar-JO"/>
        </w:rPr>
        <w:t>قبل البدء بالامتحان</w:t>
      </w:r>
      <w:r w:rsidRPr="004D39BC">
        <w:rPr>
          <w:rFonts w:hint="cs"/>
          <w:sz w:val="26"/>
          <w:szCs w:val="26"/>
          <w:rtl/>
          <w:lang w:bidi="ar-JO"/>
        </w:rPr>
        <w:t xml:space="preserve"> </w:t>
      </w:r>
      <w:r w:rsidR="006341BD" w:rsidRPr="004D39BC">
        <w:rPr>
          <w:rFonts w:hint="cs"/>
          <w:sz w:val="26"/>
          <w:szCs w:val="26"/>
          <w:rtl/>
          <w:lang w:bidi="ar-JO"/>
        </w:rPr>
        <w:t xml:space="preserve">وان يتم السماح لأي طالب بتقديم الامتحان دون ابراز </w:t>
      </w:r>
      <w:proofErr w:type="gramStart"/>
      <w:r w:rsidR="006341BD" w:rsidRPr="004D39BC">
        <w:rPr>
          <w:rFonts w:hint="cs"/>
          <w:sz w:val="26"/>
          <w:szCs w:val="26"/>
          <w:rtl/>
          <w:lang w:bidi="ar-JO"/>
        </w:rPr>
        <w:t xml:space="preserve">الهوية </w:t>
      </w:r>
      <w:r w:rsidRPr="004D39BC">
        <w:rPr>
          <w:rFonts w:hint="cs"/>
          <w:sz w:val="26"/>
          <w:szCs w:val="26"/>
          <w:rtl/>
          <w:lang w:bidi="ar-JO"/>
        </w:rPr>
        <w:t>.</w:t>
      </w:r>
      <w:proofErr w:type="gramEnd"/>
    </w:p>
    <w:p w:rsidR="00855F7A" w:rsidRPr="004D39BC" w:rsidRDefault="00855F7A" w:rsidP="009C5FD0">
      <w:pPr>
        <w:pStyle w:val="ListParagraph"/>
        <w:ind w:left="-180"/>
        <w:rPr>
          <w:b/>
          <w:bCs/>
          <w:sz w:val="26"/>
          <w:szCs w:val="26"/>
          <w:lang w:bidi="ar-JO"/>
        </w:rPr>
      </w:pPr>
    </w:p>
    <w:p w:rsidR="000E4E72" w:rsidRPr="004D39BC" w:rsidRDefault="000E4E72" w:rsidP="009C5FD0">
      <w:pPr>
        <w:pStyle w:val="ListParagraph"/>
        <w:numPr>
          <w:ilvl w:val="0"/>
          <w:numId w:val="3"/>
        </w:numPr>
        <w:ind w:left="180"/>
        <w:rPr>
          <w:b/>
          <w:bCs/>
          <w:sz w:val="26"/>
          <w:szCs w:val="26"/>
          <w:lang w:bidi="ar-JO"/>
        </w:rPr>
      </w:pPr>
      <w:r w:rsidRPr="004D39BC">
        <w:rPr>
          <w:rFonts w:hint="cs"/>
          <w:b/>
          <w:bCs/>
          <w:sz w:val="26"/>
          <w:szCs w:val="26"/>
          <w:u w:val="single"/>
          <w:rtl/>
          <w:lang w:bidi="ar-JO"/>
        </w:rPr>
        <w:t>أدناه مادة الامتحان ل</w:t>
      </w:r>
      <w:r w:rsidR="003B79C8" w:rsidRPr="004D39BC">
        <w:rPr>
          <w:rFonts w:hint="cs"/>
          <w:b/>
          <w:bCs/>
          <w:sz w:val="26"/>
          <w:szCs w:val="26"/>
          <w:u w:val="single"/>
          <w:rtl/>
          <w:lang w:bidi="ar-JO"/>
        </w:rPr>
        <w:t>شعبتي البكالوريوس وشعبة الدبلوم، وأسماء الطلاب الغير مكملين لتقد</w:t>
      </w:r>
      <w:r w:rsidR="00E74355" w:rsidRPr="004D39BC">
        <w:rPr>
          <w:rFonts w:hint="cs"/>
          <w:b/>
          <w:bCs/>
          <w:sz w:val="26"/>
          <w:szCs w:val="26"/>
          <w:u w:val="single"/>
          <w:rtl/>
          <w:lang w:bidi="ar-JO"/>
        </w:rPr>
        <w:t>يم الامتحان:</w:t>
      </w:r>
    </w:p>
    <w:p w:rsidR="003B79C8" w:rsidRPr="008A47E2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39"/>
        <w:bidiVisual/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96"/>
        <w:gridCol w:w="2610"/>
        <w:gridCol w:w="3330"/>
        <w:gridCol w:w="15"/>
      </w:tblGrid>
      <w:tr w:rsidR="004D39BC" w:rsidRPr="008E09CC" w:rsidTr="004D39BC">
        <w:trPr>
          <w:gridAfter w:val="1"/>
          <w:wAfter w:w="15" w:type="dxa"/>
          <w:trHeight w:val="397"/>
        </w:trPr>
        <w:tc>
          <w:tcPr>
            <w:tcW w:w="8828" w:type="dxa"/>
            <w:gridSpan w:val="4"/>
            <w:shd w:val="clear" w:color="auto" w:fill="D9D9D9"/>
            <w:vAlign w:val="center"/>
          </w:tcPr>
          <w:p w:rsidR="004D39BC" w:rsidRPr="008E09CC" w:rsidRDefault="004D39BC" w:rsidP="004D39B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أسماء الطلاب الغير مكملين للفصل الدراسي الثاني 2022/2023</w:t>
            </w:r>
          </w:p>
        </w:tc>
      </w:tr>
      <w:tr w:rsidR="004D39BC" w:rsidRPr="008E09CC" w:rsidTr="004D39BC">
        <w:trPr>
          <w:gridAfter w:val="1"/>
          <w:wAfter w:w="15" w:type="dxa"/>
          <w:trHeight w:val="397"/>
        </w:trPr>
        <w:tc>
          <w:tcPr>
            <w:tcW w:w="992" w:type="dxa"/>
            <w:shd w:val="clear" w:color="auto" w:fill="D9D9D9"/>
            <w:vAlign w:val="center"/>
          </w:tcPr>
          <w:p w:rsidR="004D39BC" w:rsidRPr="008E09CC" w:rsidRDefault="004D39BC" w:rsidP="004D39B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8E09CC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ت</w:t>
            </w:r>
          </w:p>
        </w:tc>
        <w:tc>
          <w:tcPr>
            <w:tcW w:w="1896" w:type="dxa"/>
            <w:shd w:val="clear" w:color="auto" w:fill="D9D9D9"/>
            <w:vAlign w:val="center"/>
          </w:tcPr>
          <w:p w:rsidR="004D39BC" w:rsidRPr="008E09CC" w:rsidRDefault="004D39BC" w:rsidP="004D39B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8E09CC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الرقم الجامعي</w:t>
            </w:r>
          </w:p>
        </w:tc>
        <w:tc>
          <w:tcPr>
            <w:tcW w:w="2610" w:type="dxa"/>
            <w:shd w:val="clear" w:color="auto" w:fill="D9D9D9"/>
            <w:vAlign w:val="center"/>
          </w:tcPr>
          <w:p w:rsidR="004D39BC" w:rsidRPr="008E09CC" w:rsidRDefault="004D39BC" w:rsidP="004D39B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8E09CC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الاسم</w:t>
            </w:r>
          </w:p>
        </w:tc>
        <w:tc>
          <w:tcPr>
            <w:tcW w:w="3330" w:type="dxa"/>
            <w:shd w:val="clear" w:color="auto" w:fill="D9D9D9"/>
            <w:vAlign w:val="center"/>
          </w:tcPr>
          <w:p w:rsidR="004D39BC" w:rsidRPr="008E09CC" w:rsidRDefault="004D39BC" w:rsidP="004D39B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8E09CC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الشعبة</w:t>
            </w:r>
          </w:p>
        </w:tc>
      </w:tr>
      <w:tr w:rsidR="004D39BC" w:rsidRPr="008E09CC" w:rsidTr="004D39BC">
        <w:trPr>
          <w:trHeight w:val="452"/>
        </w:trPr>
        <w:tc>
          <w:tcPr>
            <w:tcW w:w="992" w:type="dxa"/>
            <w:shd w:val="clear" w:color="auto" w:fill="auto"/>
          </w:tcPr>
          <w:p w:rsidR="004D39BC" w:rsidRPr="00B03A14" w:rsidRDefault="00B03A14" w:rsidP="004D39BC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9BC" w:rsidRPr="00B03A14" w:rsidRDefault="004D39BC" w:rsidP="004D39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3A1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3191403092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39BC" w:rsidRPr="00B03A14" w:rsidRDefault="004D39BC" w:rsidP="004D39BC">
            <w:pPr>
              <w:bidi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B03A14">
              <w:rPr>
                <w:rFonts w:ascii="Calibri" w:eastAsia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بيان محمد سعيد اللحام </w:t>
            </w:r>
          </w:p>
        </w:tc>
        <w:tc>
          <w:tcPr>
            <w:tcW w:w="3345" w:type="dxa"/>
            <w:gridSpan w:val="2"/>
            <w:shd w:val="clear" w:color="auto" w:fill="auto"/>
          </w:tcPr>
          <w:p w:rsidR="004D39BC" w:rsidRPr="00B03A14" w:rsidRDefault="004D39BC" w:rsidP="004D39BC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B03A14">
              <w:rPr>
                <w:rFonts w:ascii="Calibri" w:eastAsia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بكالوريوس 2</w:t>
            </w:r>
          </w:p>
        </w:tc>
      </w:tr>
      <w:tr w:rsidR="004D39BC" w:rsidRPr="008E09CC" w:rsidTr="004D39BC">
        <w:trPr>
          <w:trHeight w:val="572"/>
        </w:trPr>
        <w:tc>
          <w:tcPr>
            <w:tcW w:w="992" w:type="dxa"/>
            <w:shd w:val="clear" w:color="auto" w:fill="auto"/>
          </w:tcPr>
          <w:p w:rsidR="004D39BC" w:rsidRPr="00B03A14" w:rsidRDefault="00B03A14" w:rsidP="004D39BC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Pr="00B03A14" w:rsidRDefault="004D39BC" w:rsidP="004D39BC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3A14">
              <w:rPr>
                <w:rFonts w:ascii="Calibri" w:eastAsia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3200605066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39BC" w:rsidRPr="00B03A14" w:rsidRDefault="004D39BC" w:rsidP="004D39BC">
            <w:pPr>
              <w:bidi w:val="0"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B03A14">
              <w:rPr>
                <w:rFonts w:ascii="Calibri" w:eastAsia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حسين مروان حسين ملكاوي </w:t>
            </w:r>
          </w:p>
        </w:tc>
        <w:tc>
          <w:tcPr>
            <w:tcW w:w="3345" w:type="dxa"/>
            <w:gridSpan w:val="2"/>
            <w:shd w:val="clear" w:color="auto" w:fill="auto"/>
          </w:tcPr>
          <w:p w:rsidR="004D39BC" w:rsidRPr="00B03A14" w:rsidRDefault="004D39BC" w:rsidP="004D39BC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B03A14">
              <w:rPr>
                <w:rFonts w:ascii="Calibri" w:eastAsia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بكالوريوس 2</w:t>
            </w:r>
          </w:p>
        </w:tc>
      </w:tr>
    </w:tbl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3B79C8" w:rsidRPr="003B79C8" w:rsidRDefault="003B79C8" w:rsidP="003B79C8">
      <w:pPr>
        <w:rPr>
          <w:b/>
          <w:bCs/>
          <w:sz w:val="22"/>
          <w:szCs w:val="22"/>
          <w:rtl/>
          <w:lang w:bidi="ar-JO"/>
        </w:rPr>
      </w:pPr>
    </w:p>
    <w:p w:rsidR="00855F7A" w:rsidRDefault="00855F7A" w:rsidP="00855F7A">
      <w:pPr>
        <w:pStyle w:val="ListParagraph"/>
        <w:ind w:left="401"/>
        <w:rPr>
          <w:sz w:val="28"/>
          <w:szCs w:val="28"/>
          <w:u w:val="single"/>
          <w:rtl/>
          <w:lang w:bidi="ar-JO"/>
        </w:rPr>
      </w:pPr>
    </w:p>
    <w:p w:rsidR="008E09CC" w:rsidRDefault="008E09CC" w:rsidP="00855F7A">
      <w:pPr>
        <w:pStyle w:val="ListParagraph"/>
        <w:ind w:left="401"/>
        <w:rPr>
          <w:sz w:val="28"/>
          <w:szCs w:val="28"/>
          <w:u w:val="single"/>
          <w:rtl/>
          <w:lang w:bidi="ar-JO"/>
        </w:rPr>
      </w:pPr>
    </w:p>
    <w:p w:rsidR="008E09CC" w:rsidRDefault="008E09CC" w:rsidP="00855F7A">
      <w:pPr>
        <w:pStyle w:val="ListParagraph"/>
        <w:ind w:left="401"/>
        <w:rPr>
          <w:sz w:val="28"/>
          <w:szCs w:val="28"/>
          <w:u w:val="single"/>
          <w:rtl/>
          <w:lang w:bidi="ar-JO"/>
        </w:rPr>
      </w:pPr>
    </w:p>
    <w:p w:rsidR="008E09CC" w:rsidRDefault="008E09CC" w:rsidP="00855F7A">
      <w:pPr>
        <w:pStyle w:val="ListParagraph"/>
        <w:ind w:left="401"/>
        <w:rPr>
          <w:sz w:val="28"/>
          <w:szCs w:val="28"/>
          <w:u w:val="single"/>
          <w:rtl/>
          <w:lang w:bidi="ar-JO"/>
        </w:rPr>
      </w:pPr>
    </w:p>
    <w:p w:rsidR="008E09CC" w:rsidRPr="00BD31BE" w:rsidRDefault="008E09CC" w:rsidP="00855F7A">
      <w:pPr>
        <w:pStyle w:val="ListParagraph"/>
        <w:ind w:left="401"/>
        <w:rPr>
          <w:sz w:val="28"/>
          <w:szCs w:val="28"/>
          <w:u w:val="single"/>
          <w:lang w:bidi="ar-JO"/>
        </w:rPr>
      </w:pPr>
    </w:p>
    <w:p w:rsidR="001013DB" w:rsidRDefault="008A47E2" w:rsidP="008A47E2">
      <w:pPr>
        <w:pStyle w:val="ListParagraph"/>
        <w:numPr>
          <w:ilvl w:val="0"/>
          <w:numId w:val="3"/>
        </w:numPr>
        <w:ind w:left="36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مادة الامتحان التكميلي النهائي لشعبتي البكالوريوس </w:t>
      </w:r>
      <w:r w:rsidR="003E518E">
        <w:rPr>
          <w:rFonts w:hint="cs"/>
          <w:b/>
          <w:bCs/>
          <w:sz w:val="22"/>
          <w:szCs w:val="22"/>
          <w:rtl/>
          <w:lang w:bidi="ar-JO"/>
        </w:rPr>
        <w:t>والدبلوم:</w:t>
      </w: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right" w:tblpY="447"/>
        <w:tblOverlap w:val="never"/>
        <w:bidiVisual/>
        <w:tblW w:w="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3"/>
      </w:tblGrid>
      <w:tr w:rsidR="004D39BC" w:rsidRPr="00F71F36" w:rsidTr="00C26D1D">
        <w:trPr>
          <w:trHeight w:val="43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4D39BC" w:rsidRPr="00F71F36" w:rsidRDefault="004D39BC" w:rsidP="00C26D1D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الامتحان الن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هائي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للبكالوريوس</w:t>
            </w:r>
          </w:p>
        </w:tc>
      </w:tr>
      <w:tr w:rsidR="004D39BC" w:rsidRPr="00F71F36" w:rsidTr="00C26D1D">
        <w:trPr>
          <w:trHeight w:val="31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المركز الأردني للتصميم والتطوير (</w:t>
            </w:r>
            <w:r w:rsidRPr="00007D25">
              <w:rPr>
                <w:b/>
                <w:bCs/>
                <w:sz w:val="16"/>
                <w:szCs w:val="16"/>
                <w:lang w:bidi="ar-JO"/>
              </w:rPr>
              <w:t>JODDB</w:t>
            </w: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</w:tr>
      <w:tr w:rsidR="004D39BC" w:rsidRPr="00F71F36" w:rsidTr="00C26D1D">
        <w:trPr>
          <w:trHeight w:val="31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4D39BC" w:rsidRPr="00F71F36" w:rsidTr="00C26D1D">
        <w:trPr>
          <w:trHeight w:val="31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المركز الوطني للأمن وإدارة الأزمات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الهيئة الهاشمية للمصابين العسكريين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السيبرانية</w:t>
            </w:r>
            <w:proofErr w:type="spellEnd"/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مديرية الأمن العام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الجرائم الإلكترونية 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مجالات عمل الشرطة النسائية ضمن إدارات مديرية الأمن العام</w:t>
            </w:r>
          </w:p>
        </w:tc>
      </w:tr>
      <w:tr w:rsidR="004D39BC" w:rsidRPr="00F71F36" w:rsidTr="00C26D1D">
        <w:trPr>
          <w:trHeight w:val="47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مفهوم الأمن الوطني الأردني 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الانتماء والولاء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تعبئة الموارد الوطنية</w:t>
            </w:r>
          </w:p>
        </w:tc>
      </w:tr>
      <w:tr w:rsidR="004D39BC" w:rsidRPr="00F71F36" w:rsidTr="00C26D1D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فلسفة </w:t>
            </w: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الھاشمیین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في إدارة الدولة</w:t>
            </w:r>
          </w:p>
        </w:tc>
      </w:tr>
      <w:tr w:rsidR="004D39BC" w:rsidRPr="00F71F36" w:rsidTr="00C26D1D">
        <w:trPr>
          <w:trHeight w:val="214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القیم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والسلوك الانساني</w:t>
            </w:r>
          </w:p>
        </w:tc>
      </w:tr>
      <w:tr w:rsidR="004D39BC" w:rsidRPr="00F71F36" w:rsidTr="00C26D1D">
        <w:trPr>
          <w:trHeight w:val="355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مبادرات مؤسسة سمو ولي </w:t>
            </w: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العھد</w:t>
            </w:r>
            <w:proofErr w:type="spellEnd"/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العملیات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007D2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النفسية</w:t>
            </w:r>
          </w:p>
        </w:tc>
      </w:tr>
      <w:tr w:rsidR="004D39BC" w:rsidRPr="00F71F36" w:rsidTr="00C26D1D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الدعایة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والاشاعة</w:t>
            </w:r>
          </w:p>
        </w:tc>
      </w:tr>
      <w:tr w:rsidR="004D39BC" w:rsidRPr="00F71F36" w:rsidTr="00C26D1D">
        <w:trPr>
          <w:trHeight w:val="908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9BC" w:rsidRPr="00007D25" w:rsidRDefault="004D39BC" w:rsidP="00C26D1D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الوقایة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والتحصین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 من التطرف</w:t>
            </w:r>
          </w:p>
        </w:tc>
      </w:tr>
      <w:tr w:rsidR="004D39BC" w:rsidRPr="00F71F36" w:rsidTr="00C26D1D">
        <w:trPr>
          <w:trHeight w:val="53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9BC" w:rsidRPr="00007D25" w:rsidRDefault="004D39BC" w:rsidP="00C26D1D">
            <w:pPr>
              <w:rPr>
                <w:b/>
                <w:bCs/>
                <w:sz w:val="16"/>
                <w:szCs w:val="16"/>
              </w:rPr>
            </w:pPr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 xml:space="preserve">رؤى "جلالة الملك عبدالله الثاني ابن </w:t>
            </w:r>
            <w:proofErr w:type="spellStart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الحسین</w:t>
            </w:r>
            <w:proofErr w:type="spellEnd"/>
            <w:r w:rsidRPr="00007D25">
              <w:rPr>
                <w:b/>
                <w:bCs/>
                <w:sz w:val="16"/>
                <w:szCs w:val="16"/>
                <w:rtl/>
                <w:lang w:bidi="ar-JO"/>
              </w:rPr>
              <w:t>" نحو بناء المجتمع المدني</w:t>
            </w:r>
          </w:p>
        </w:tc>
      </w:tr>
    </w:tbl>
    <w:p w:rsidR="001013DB" w:rsidRPr="004D39BC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Y="27"/>
        <w:tblOverlap w:val="never"/>
        <w:bidiVisual/>
        <w:tblW w:w="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9"/>
      </w:tblGrid>
      <w:tr w:rsidR="004D39BC" w:rsidRPr="00F71F36" w:rsidTr="004D39BC">
        <w:trPr>
          <w:trHeight w:val="430"/>
        </w:trPr>
        <w:tc>
          <w:tcPr>
            <w:tcW w:w="4689" w:type="dxa"/>
            <w:shd w:val="clear" w:color="auto" w:fill="808080"/>
            <w:vAlign w:val="center"/>
          </w:tcPr>
          <w:p w:rsidR="004D39BC" w:rsidRPr="00F71F36" w:rsidRDefault="004D39BC" w:rsidP="004D39B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الامتحان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</w:p>
        </w:tc>
      </w:tr>
      <w:tr w:rsidR="004D39BC" w:rsidRPr="00F71F36" w:rsidTr="004D39BC">
        <w:trPr>
          <w:trHeight w:val="611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Pr="00102478" w:rsidRDefault="004D39BC" w:rsidP="004D39BC">
            <w:pPr>
              <w:jc w:val="center"/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4D39BC" w:rsidRPr="00F71F36" w:rsidTr="004D39BC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Pr="00102478" w:rsidRDefault="004D39BC" w:rsidP="004D39BC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القدماء، المركز الأردني للتصميم والتطوير</w:t>
            </w:r>
          </w:p>
        </w:tc>
      </w:tr>
      <w:tr w:rsidR="004D39BC" w:rsidRPr="00F71F36" w:rsidTr="004D39BC">
        <w:trPr>
          <w:trHeight w:val="503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Pr="00102478" w:rsidRDefault="004D39BC" w:rsidP="004D39BC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4D39BC" w:rsidRPr="00F71F36" w:rsidTr="004D39BC">
        <w:trPr>
          <w:trHeight w:val="710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Pr="00102478" w:rsidRDefault="004D39BC" w:rsidP="004D39BC">
            <w:pPr>
              <w:jc w:val="center"/>
            </w:pPr>
            <w:r w:rsidRPr="00102478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102478">
              <w:rPr>
                <w:rtl/>
              </w:rPr>
              <w:t>السيبرانية</w:t>
            </w:r>
            <w:proofErr w:type="spellEnd"/>
          </w:p>
        </w:tc>
      </w:tr>
      <w:tr w:rsidR="004D39BC" w:rsidRPr="00F71F36" w:rsidTr="004D39BC">
        <w:trPr>
          <w:trHeight w:val="809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9BC" w:rsidRDefault="004D39BC" w:rsidP="004D39BC">
            <w:pPr>
              <w:jc w:val="center"/>
            </w:pPr>
            <w:r>
              <w:t>-</w:t>
            </w:r>
            <w:r w:rsidRPr="00102478">
              <w:rPr>
                <w:rtl/>
              </w:rPr>
              <w:t>دور القوات المسلحة الأردنية في حفظ السلام، مديرية الامن العام</w:t>
            </w:r>
          </w:p>
          <w:p w:rsidR="004D39BC" w:rsidRPr="00102478" w:rsidRDefault="004D39BC" w:rsidP="004D39BC">
            <w:pPr>
              <w:jc w:val="center"/>
            </w:pPr>
            <w:r>
              <w:t>-</w:t>
            </w:r>
            <w:r w:rsidRPr="00102478">
              <w:rPr>
                <w:rtl/>
              </w:rPr>
              <w:t>الجرائم الالكترونية، مجالات عمل الشرطة النسائية ضمن إدارات مديرية الأمن العام</w:t>
            </w:r>
          </w:p>
        </w:tc>
      </w:tr>
    </w:tbl>
    <w:p w:rsidR="004D39BC" w:rsidRDefault="004D39BC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</w:t>
      </w:r>
    </w:p>
    <w:p w:rsidR="001013DB" w:rsidRPr="004D39BC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p w:rsidR="001013DB" w:rsidRDefault="001013DB" w:rsidP="003626C9">
      <w:pPr>
        <w:pStyle w:val="ListParagraph"/>
        <w:ind w:left="401"/>
        <w:rPr>
          <w:b/>
          <w:bCs/>
          <w:sz w:val="22"/>
          <w:szCs w:val="22"/>
          <w:rtl/>
          <w:lang w:bidi="ar-JO"/>
        </w:rPr>
      </w:pPr>
    </w:p>
    <w:sectPr w:rsidR="001013DB" w:rsidSect="00855F7A">
      <w:pgSz w:w="12240" w:h="15840"/>
      <w:pgMar w:top="720" w:right="108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CA8"/>
    <w:multiLevelType w:val="hybridMultilevel"/>
    <w:tmpl w:val="3AC4029A"/>
    <w:lvl w:ilvl="0" w:tplc="04090009">
      <w:start w:val="1"/>
      <w:numFmt w:val="bullet"/>
      <w:lvlText w:val="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73D751F3"/>
    <w:multiLevelType w:val="hybridMultilevel"/>
    <w:tmpl w:val="41B64972"/>
    <w:lvl w:ilvl="0" w:tplc="04090009">
      <w:start w:val="1"/>
      <w:numFmt w:val="bullet"/>
      <w:lvlText w:val=""/>
      <w:lvlJc w:val="left"/>
      <w:pPr>
        <w:ind w:left="11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1D"/>
    <w:rsid w:val="000E4E72"/>
    <w:rsid w:val="001013DB"/>
    <w:rsid w:val="0010538D"/>
    <w:rsid w:val="002450F6"/>
    <w:rsid w:val="00287F0C"/>
    <w:rsid w:val="0032498C"/>
    <w:rsid w:val="0036231D"/>
    <w:rsid w:val="003626C9"/>
    <w:rsid w:val="003B79C8"/>
    <w:rsid w:val="003E189E"/>
    <w:rsid w:val="003E518E"/>
    <w:rsid w:val="004D39BC"/>
    <w:rsid w:val="00523157"/>
    <w:rsid w:val="006341BD"/>
    <w:rsid w:val="00855F7A"/>
    <w:rsid w:val="008A47E2"/>
    <w:rsid w:val="008E09CC"/>
    <w:rsid w:val="008F6E81"/>
    <w:rsid w:val="0093639A"/>
    <w:rsid w:val="009C5FD0"/>
    <w:rsid w:val="00B03A14"/>
    <w:rsid w:val="00BD31BE"/>
    <w:rsid w:val="00C07769"/>
    <w:rsid w:val="00C73589"/>
    <w:rsid w:val="00DC693A"/>
    <w:rsid w:val="00E7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1D3AD"/>
  <w15:chartTrackingRefBased/>
  <w15:docId w15:val="{EAA8433A-0ED4-4C02-83A8-133FB9D3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6C9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6C9"/>
    <w:pPr>
      <w:ind w:left="720"/>
      <w:contextualSpacing/>
    </w:pPr>
  </w:style>
  <w:style w:type="table" w:styleId="TableGrid">
    <w:name w:val="Table Grid"/>
    <w:basedOn w:val="TableNormal"/>
    <w:uiPriority w:val="59"/>
    <w:rsid w:val="0036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5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1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itary\Desktop\&#1575;&#1604;&#1575;&#1605;&#1578;&#1581;&#1575;&#1606;%20&#1575;&#1604;&#1606;&#1607;&#1575;&#1574;&#1610;%20&#1604;&#1605;&#1575;&#1583;&#1577;%20&#1575;&#1604;&#1593;&#1604;&#1608;&#1605;%20&#1575;&#1604;&#1593;&#1587;&#1603;&#1585;&#1610;&#1577;%20&#1604;&#1604;&#1601;&#1589;&#1604;%20&#1575;&#1604;&#1583;&#1585;&#1575;&#1587;&#1610;%20&#1575;&#1604;&#1589;&#1610;&#1601;&#1610;%20%20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الامتحان النهائي لمادة العلوم العسكرية للفصل الدراسي الصيفي  2023.dot</Template>
  <TotalTime>62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military</dc:creator>
  <cp:keywords/>
  <dc:description/>
  <cp:lastModifiedBy>Windows User</cp:lastModifiedBy>
  <cp:revision>13</cp:revision>
  <cp:lastPrinted>2023-10-09T08:27:00Z</cp:lastPrinted>
  <dcterms:created xsi:type="dcterms:W3CDTF">2023-08-22T09:10:00Z</dcterms:created>
  <dcterms:modified xsi:type="dcterms:W3CDTF">2023-10-18T07:41:00Z</dcterms:modified>
</cp:coreProperties>
</file>