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DFAE5" w14:textId="77777777" w:rsidR="005311E8" w:rsidRPr="004C250B" w:rsidRDefault="005311E8" w:rsidP="005311E8">
      <w:pPr>
        <w:tabs>
          <w:tab w:val="left" w:pos="1223"/>
          <w:tab w:val="left" w:pos="2108"/>
          <w:tab w:val="center" w:pos="6979"/>
        </w:tabs>
        <w:jc w:val="center"/>
        <w:rPr>
          <w:sz w:val="96"/>
          <w:szCs w:val="96"/>
          <w:u w:val="single"/>
          <w:rtl/>
          <w:lang w:bidi="ar-JO"/>
        </w:rPr>
      </w:pPr>
      <w:r w:rsidRPr="4F4556F8">
        <w:rPr>
          <w:sz w:val="96"/>
          <w:szCs w:val="96"/>
          <w:u w:val="single"/>
          <w:rtl/>
          <w:lang w:bidi="ar-JO"/>
        </w:rPr>
        <w:t>اعلان هام ل</w:t>
      </w:r>
      <w:r>
        <w:rPr>
          <w:rFonts w:hint="cs"/>
          <w:sz w:val="96"/>
          <w:szCs w:val="96"/>
          <w:u w:val="single"/>
          <w:rtl/>
          <w:lang w:bidi="ar-JO"/>
        </w:rPr>
        <w:t xml:space="preserve">طلبة </w:t>
      </w:r>
      <w:r w:rsidRPr="4F4556F8">
        <w:rPr>
          <w:sz w:val="96"/>
          <w:szCs w:val="96"/>
          <w:u w:val="single"/>
          <w:rtl/>
          <w:lang w:bidi="ar-JO"/>
        </w:rPr>
        <w:t>كلية المال والاعمال</w:t>
      </w:r>
    </w:p>
    <w:p w14:paraId="58BEF516" w14:textId="5598BAF8" w:rsidR="005311E8" w:rsidRPr="0005005A" w:rsidRDefault="2C40BC6C" w:rsidP="0005005A">
      <w:pPr>
        <w:tabs>
          <w:tab w:val="left" w:pos="1223"/>
          <w:tab w:val="left" w:pos="2063"/>
          <w:tab w:val="center" w:pos="6979"/>
        </w:tabs>
        <w:jc w:val="mediumKashida"/>
        <w:rPr>
          <w:b/>
          <w:bCs/>
          <w:sz w:val="48"/>
          <w:szCs w:val="48"/>
          <w:lang w:bidi="ar-JO"/>
        </w:rPr>
      </w:pPr>
      <w:r w:rsidRPr="2C40BC6C">
        <w:rPr>
          <w:b/>
          <w:bCs/>
          <w:sz w:val="72"/>
          <w:szCs w:val="72"/>
          <w:lang w:bidi="ar-JO"/>
        </w:rPr>
        <w:t xml:space="preserve"> </w:t>
      </w:r>
      <w:r w:rsidRPr="0005005A">
        <w:rPr>
          <w:b/>
          <w:bCs/>
          <w:sz w:val="48"/>
          <w:szCs w:val="48"/>
          <w:rtl/>
          <w:lang w:bidi="ar-JO"/>
        </w:rPr>
        <w:t>سيتم عقد امتحان (غير المكتمل) لطلبة كلية المال والاع</w:t>
      </w:r>
      <w:r w:rsidR="002C1F19" w:rsidRPr="0005005A">
        <w:rPr>
          <w:b/>
          <w:bCs/>
          <w:sz w:val="48"/>
          <w:szCs w:val="48"/>
          <w:rtl/>
          <w:lang w:bidi="ar-JO"/>
        </w:rPr>
        <w:t>مال المقبولة أعذارهم</w:t>
      </w:r>
      <w:r w:rsidR="00C92E76" w:rsidRPr="0005005A">
        <w:rPr>
          <w:rFonts w:hint="cs"/>
          <w:b/>
          <w:bCs/>
          <w:sz w:val="48"/>
          <w:szCs w:val="48"/>
          <w:rtl/>
          <w:lang w:bidi="ar-JO"/>
        </w:rPr>
        <w:t xml:space="preserve"> (للامتحانات النهائية)</w:t>
      </w:r>
      <w:r w:rsidR="002C1F19" w:rsidRPr="0005005A">
        <w:rPr>
          <w:b/>
          <w:bCs/>
          <w:sz w:val="48"/>
          <w:szCs w:val="48"/>
          <w:rtl/>
          <w:lang w:bidi="ar-JO"/>
        </w:rPr>
        <w:t xml:space="preserve"> للفصل </w:t>
      </w:r>
      <w:r w:rsidR="0005005A" w:rsidRPr="0005005A">
        <w:rPr>
          <w:b/>
          <w:bCs/>
          <w:sz w:val="48"/>
          <w:szCs w:val="48"/>
          <w:rtl/>
          <w:lang w:bidi="ar-JO"/>
        </w:rPr>
        <w:t>ا</w:t>
      </w:r>
      <w:r w:rsidRPr="0005005A">
        <w:rPr>
          <w:b/>
          <w:bCs/>
          <w:sz w:val="48"/>
          <w:szCs w:val="48"/>
          <w:rtl/>
          <w:lang w:bidi="ar-JO"/>
        </w:rPr>
        <w:t>لصيفي من العام الجامعي 20</w:t>
      </w:r>
      <w:r w:rsidR="002C1F19" w:rsidRPr="0005005A">
        <w:rPr>
          <w:rFonts w:hint="cs"/>
          <w:b/>
          <w:bCs/>
          <w:sz w:val="48"/>
          <w:szCs w:val="48"/>
          <w:rtl/>
          <w:lang w:bidi="ar-JO"/>
        </w:rPr>
        <w:t>20</w:t>
      </w:r>
      <w:r w:rsidRPr="0005005A">
        <w:rPr>
          <w:b/>
          <w:bCs/>
          <w:sz w:val="48"/>
          <w:szCs w:val="48"/>
          <w:rtl/>
          <w:lang w:bidi="ar-JO"/>
        </w:rPr>
        <w:t>/ 202</w:t>
      </w:r>
      <w:r w:rsidR="002C1F19" w:rsidRPr="0005005A">
        <w:rPr>
          <w:rFonts w:hint="cs"/>
          <w:b/>
          <w:bCs/>
          <w:sz w:val="48"/>
          <w:szCs w:val="48"/>
          <w:rtl/>
          <w:lang w:bidi="ar-JO"/>
        </w:rPr>
        <w:t>1</w:t>
      </w:r>
      <w:r w:rsidR="002C1F19" w:rsidRPr="0005005A">
        <w:rPr>
          <w:b/>
          <w:bCs/>
          <w:sz w:val="48"/>
          <w:szCs w:val="48"/>
          <w:rtl/>
          <w:lang w:bidi="ar-JO"/>
        </w:rPr>
        <w:t xml:space="preserve"> ،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>والفصل الدراسي الاول من العام الجامعي 2021/2022م</w:t>
      </w:r>
      <w:r w:rsidR="002C1F19" w:rsidRPr="0005005A">
        <w:rPr>
          <w:b/>
          <w:bCs/>
          <w:sz w:val="48"/>
          <w:szCs w:val="48"/>
          <w:rtl/>
          <w:lang w:bidi="ar-JO"/>
        </w:rPr>
        <w:t xml:space="preserve"> وذلك 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>ا</w:t>
      </w:r>
      <w:r w:rsidR="0005005A" w:rsidRPr="0005005A">
        <w:rPr>
          <w:b/>
          <w:bCs/>
          <w:sz w:val="48"/>
          <w:szCs w:val="48"/>
          <w:rtl/>
          <w:lang w:bidi="ar-JO"/>
        </w:rPr>
        <w:t>ي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>ا</w:t>
      </w:r>
      <w:r w:rsidR="002C1F19" w:rsidRPr="0005005A">
        <w:rPr>
          <w:b/>
          <w:bCs/>
          <w:sz w:val="48"/>
          <w:szCs w:val="48"/>
          <w:rtl/>
          <w:lang w:bidi="ar-JO"/>
        </w:rPr>
        <w:t>م الاثنين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 xml:space="preserve"> والثلاثاء والاربعاء</w:t>
      </w:r>
      <w:r w:rsidR="002C1F19" w:rsidRPr="0005005A">
        <w:rPr>
          <w:b/>
          <w:bCs/>
          <w:sz w:val="48"/>
          <w:szCs w:val="48"/>
          <w:rtl/>
          <w:lang w:bidi="ar-JO"/>
        </w:rPr>
        <w:t xml:space="preserve"> الموافق 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>14-16</w:t>
      </w:r>
      <w:r w:rsidRPr="0005005A">
        <w:rPr>
          <w:b/>
          <w:bCs/>
          <w:sz w:val="48"/>
          <w:szCs w:val="48"/>
          <w:rtl/>
          <w:lang w:bidi="ar-JO"/>
        </w:rPr>
        <w:t>/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>3</w:t>
      </w:r>
      <w:r w:rsidRPr="0005005A">
        <w:rPr>
          <w:b/>
          <w:bCs/>
          <w:sz w:val="48"/>
          <w:szCs w:val="48"/>
          <w:rtl/>
          <w:lang w:bidi="ar-JO"/>
        </w:rPr>
        <w:t>/202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>2</w:t>
      </w:r>
      <w:r w:rsidRPr="0005005A">
        <w:rPr>
          <w:b/>
          <w:bCs/>
          <w:sz w:val="48"/>
          <w:szCs w:val="48"/>
          <w:rtl/>
          <w:lang w:bidi="ar-JO"/>
        </w:rPr>
        <w:t xml:space="preserve">م الساعة </w:t>
      </w:r>
      <w:r w:rsidR="0005005A" w:rsidRPr="0005005A">
        <w:rPr>
          <w:rFonts w:hint="cs"/>
          <w:b/>
          <w:bCs/>
          <w:sz w:val="48"/>
          <w:szCs w:val="48"/>
          <w:rtl/>
          <w:lang w:bidi="ar-JO"/>
        </w:rPr>
        <w:t>9</w:t>
      </w:r>
      <w:r w:rsidRPr="0005005A">
        <w:rPr>
          <w:b/>
          <w:bCs/>
          <w:sz w:val="48"/>
          <w:szCs w:val="48"/>
          <w:rtl/>
          <w:lang w:bidi="ar-JO"/>
        </w:rPr>
        <w:t xml:space="preserve"> صباحاً حسب الجدول المرفق في الحرم الجامعي</w:t>
      </w:r>
      <w:r w:rsidRPr="0005005A">
        <w:rPr>
          <w:b/>
          <w:bCs/>
          <w:sz w:val="48"/>
          <w:szCs w:val="48"/>
          <w:lang w:bidi="ar-JO"/>
        </w:rPr>
        <w:t>.</w:t>
      </w:r>
    </w:p>
    <w:p w14:paraId="30CD3B4A" w14:textId="11CF0EB3" w:rsidR="005311E8" w:rsidRPr="0005005A" w:rsidRDefault="005311E8" w:rsidP="005311E8">
      <w:pPr>
        <w:tabs>
          <w:tab w:val="left" w:pos="2438"/>
          <w:tab w:val="center" w:pos="6979"/>
        </w:tabs>
        <w:jc w:val="mediumKashida"/>
        <w:rPr>
          <w:rFonts w:hint="cs"/>
          <w:b/>
          <w:bCs/>
          <w:sz w:val="48"/>
          <w:szCs w:val="48"/>
          <w:rtl/>
          <w:lang w:bidi="ar-JO"/>
        </w:rPr>
      </w:pPr>
      <w:r w:rsidRPr="0005005A">
        <w:rPr>
          <w:b/>
          <w:bCs/>
          <w:sz w:val="48"/>
          <w:szCs w:val="48"/>
          <w:lang w:bidi="ar-JO"/>
        </w:rPr>
        <w:t xml:space="preserve"> </w:t>
      </w:r>
      <w:r w:rsidRPr="0005005A">
        <w:rPr>
          <w:b/>
          <w:bCs/>
          <w:sz w:val="48"/>
          <w:szCs w:val="48"/>
          <w:rtl/>
          <w:lang w:bidi="ar-JO"/>
        </w:rPr>
        <w:t>وعلى الجميع الحضور في الموعد المحدد، ولن يتم إعادة أي امتحان</w:t>
      </w:r>
      <w:r w:rsidRPr="0005005A">
        <w:rPr>
          <w:rFonts w:hint="cs"/>
          <w:b/>
          <w:bCs/>
          <w:sz w:val="48"/>
          <w:szCs w:val="48"/>
          <w:rtl/>
          <w:lang w:bidi="ar-JO"/>
        </w:rPr>
        <w:t xml:space="preserve"> واخذ بعين الاعتبار اخذ ا</w:t>
      </w:r>
      <w:r w:rsidR="002C1F19" w:rsidRPr="0005005A">
        <w:rPr>
          <w:rFonts w:hint="cs"/>
          <w:b/>
          <w:bCs/>
          <w:sz w:val="48"/>
          <w:szCs w:val="48"/>
          <w:rtl/>
          <w:lang w:bidi="ar-JO"/>
        </w:rPr>
        <w:t>لاجراءات السلامة العامة (الكمامات  والقفازات</w:t>
      </w:r>
      <w:r w:rsidRPr="0005005A">
        <w:rPr>
          <w:rFonts w:hint="cs"/>
          <w:b/>
          <w:bCs/>
          <w:sz w:val="48"/>
          <w:szCs w:val="48"/>
          <w:rtl/>
          <w:lang w:bidi="ar-JO"/>
        </w:rPr>
        <w:t>)</w:t>
      </w:r>
      <w:r w:rsidRPr="0005005A">
        <w:rPr>
          <w:b/>
          <w:bCs/>
          <w:sz w:val="48"/>
          <w:szCs w:val="48"/>
          <w:lang w:bidi="ar-JO"/>
        </w:rPr>
        <w:t>.</w:t>
      </w:r>
    </w:p>
    <w:p w14:paraId="5F4997E1" w14:textId="748EF5A6" w:rsidR="0005005A" w:rsidRPr="0005005A" w:rsidRDefault="0005005A" w:rsidP="005311E8">
      <w:pPr>
        <w:tabs>
          <w:tab w:val="left" w:pos="2438"/>
          <w:tab w:val="center" w:pos="6979"/>
        </w:tabs>
        <w:jc w:val="mediumKashida"/>
        <w:rPr>
          <w:b/>
          <w:bCs/>
          <w:sz w:val="48"/>
          <w:szCs w:val="48"/>
          <w:rtl/>
          <w:lang w:bidi="ar-JO"/>
        </w:rPr>
      </w:pPr>
      <w:r w:rsidRPr="0005005A">
        <w:rPr>
          <w:rFonts w:hint="cs"/>
          <w:b/>
          <w:bCs/>
          <w:sz w:val="48"/>
          <w:szCs w:val="48"/>
          <w:rtl/>
          <w:lang w:bidi="ar-JO"/>
        </w:rPr>
        <w:t>* يشترط اثبات شهادة تلقي جرعتي</w:t>
      </w:r>
      <w:r w:rsidR="003F7966">
        <w:rPr>
          <w:rFonts w:hint="cs"/>
          <w:b/>
          <w:bCs/>
          <w:sz w:val="48"/>
          <w:szCs w:val="48"/>
          <w:rtl/>
          <w:lang w:bidi="ar-JO"/>
        </w:rPr>
        <w:t>ن</w:t>
      </w:r>
      <w:r w:rsidRPr="0005005A">
        <w:rPr>
          <w:rFonts w:hint="cs"/>
          <w:b/>
          <w:bCs/>
          <w:sz w:val="48"/>
          <w:szCs w:val="48"/>
          <w:rtl/>
          <w:lang w:bidi="ar-JO"/>
        </w:rPr>
        <w:t xml:space="preserve"> المطعوم حسب اوامر الدفاع رقم 35 ولن يسمح للطالب بدخول الامتحان اذا لم يثبت تلقيه</w:t>
      </w:r>
      <w:r w:rsidR="003F7966">
        <w:rPr>
          <w:rFonts w:hint="cs"/>
          <w:b/>
          <w:bCs/>
          <w:sz w:val="48"/>
          <w:szCs w:val="48"/>
          <w:rtl/>
          <w:lang w:bidi="ar-JO"/>
        </w:rPr>
        <w:t xml:space="preserve"> جرعتين</w:t>
      </w:r>
      <w:bookmarkStart w:id="0" w:name="_GoBack"/>
      <w:bookmarkEnd w:id="0"/>
      <w:r w:rsidRPr="0005005A">
        <w:rPr>
          <w:rFonts w:hint="cs"/>
          <w:b/>
          <w:bCs/>
          <w:sz w:val="48"/>
          <w:szCs w:val="48"/>
          <w:rtl/>
          <w:lang w:bidi="ar-JO"/>
        </w:rPr>
        <w:t xml:space="preserve"> للمطعوم</w:t>
      </w:r>
      <w:r>
        <w:rPr>
          <w:rFonts w:hint="cs"/>
          <w:b/>
          <w:bCs/>
          <w:sz w:val="48"/>
          <w:szCs w:val="48"/>
          <w:rtl/>
          <w:lang w:bidi="ar-JO"/>
        </w:rPr>
        <w:t>.</w:t>
      </w:r>
    </w:p>
    <w:p w14:paraId="4EC98B33" w14:textId="51166154" w:rsidR="005311E8" w:rsidRPr="005311E8" w:rsidRDefault="005311E8" w:rsidP="002C1F19">
      <w:pPr>
        <w:jc w:val="right"/>
        <w:rPr>
          <w:b/>
          <w:bCs/>
          <w:sz w:val="56"/>
          <w:szCs w:val="56"/>
          <w:u w:val="single"/>
          <w:rtl/>
          <w:lang w:bidi="ar-JO"/>
        </w:rPr>
      </w:pPr>
      <w:r w:rsidRPr="00D254DA">
        <w:rPr>
          <w:b/>
          <w:bCs/>
          <w:sz w:val="56"/>
          <w:szCs w:val="56"/>
          <w:u w:val="single"/>
          <w:rtl/>
          <w:lang w:bidi="ar-JO"/>
        </w:rPr>
        <w:t>عمادة كلية المال والاعمال</w:t>
      </w:r>
    </w:p>
    <w:p w14:paraId="5A39BBE3" w14:textId="77777777" w:rsidR="00265A72" w:rsidRDefault="00265A72" w:rsidP="003B4792">
      <w:pPr>
        <w:jc w:val="center"/>
        <w:rPr>
          <w:lang w:bidi="ar-JO"/>
        </w:rPr>
      </w:pPr>
    </w:p>
    <w:sectPr w:rsidR="00265A72" w:rsidSect="00570221">
      <w:pgSz w:w="16838" w:h="11906" w:orient="landscape"/>
      <w:pgMar w:top="1797" w:right="1440" w:bottom="1276" w:left="1440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41717" w14:textId="77777777" w:rsidR="00263F82" w:rsidRDefault="00263F82" w:rsidP="00B03B05">
      <w:pPr>
        <w:spacing w:after="0" w:line="240" w:lineRule="auto"/>
      </w:pPr>
      <w:r>
        <w:separator/>
      </w:r>
    </w:p>
  </w:endnote>
  <w:endnote w:type="continuationSeparator" w:id="0">
    <w:p w14:paraId="610C3C21" w14:textId="77777777" w:rsidR="00263F82" w:rsidRDefault="00263F82" w:rsidP="00B0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1A164" w14:textId="77777777" w:rsidR="00263F82" w:rsidRDefault="00263F82" w:rsidP="00B03B05">
      <w:pPr>
        <w:spacing w:after="0" w:line="240" w:lineRule="auto"/>
      </w:pPr>
      <w:r>
        <w:separator/>
      </w:r>
    </w:p>
  </w:footnote>
  <w:footnote w:type="continuationSeparator" w:id="0">
    <w:p w14:paraId="448C27F7" w14:textId="77777777" w:rsidR="00263F82" w:rsidRDefault="00263F82" w:rsidP="00B03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905A7"/>
    <w:multiLevelType w:val="hybridMultilevel"/>
    <w:tmpl w:val="763C49EC"/>
    <w:lvl w:ilvl="0" w:tplc="C98EFD56">
      <w:start w:val="1"/>
      <w:numFmt w:val="decimal"/>
      <w:lvlText w:val="%1-"/>
      <w:lvlJc w:val="left"/>
      <w:pPr>
        <w:ind w:left="44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805" w:hanging="360"/>
      </w:pPr>
    </w:lvl>
    <w:lvl w:ilvl="2" w:tplc="0409001B" w:tentative="1">
      <w:start w:val="1"/>
      <w:numFmt w:val="lowerRoman"/>
      <w:lvlText w:val="%3."/>
      <w:lvlJc w:val="right"/>
      <w:pPr>
        <w:ind w:left="-3085" w:hanging="180"/>
      </w:pPr>
    </w:lvl>
    <w:lvl w:ilvl="3" w:tplc="0409000F" w:tentative="1">
      <w:start w:val="1"/>
      <w:numFmt w:val="decimal"/>
      <w:lvlText w:val="%4."/>
      <w:lvlJc w:val="left"/>
      <w:pPr>
        <w:ind w:left="-2365" w:hanging="360"/>
      </w:pPr>
    </w:lvl>
    <w:lvl w:ilvl="4" w:tplc="04090019" w:tentative="1">
      <w:start w:val="1"/>
      <w:numFmt w:val="lowerLetter"/>
      <w:lvlText w:val="%5."/>
      <w:lvlJc w:val="left"/>
      <w:pPr>
        <w:ind w:left="-1645" w:hanging="360"/>
      </w:pPr>
    </w:lvl>
    <w:lvl w:ilvl="5" w:tplc="0409001B" w:tentative="1">
      <w:start w:val="1"/>
      <w:numFmt w:val="lowerRoman"/>
      <w:lvlText w:val="%6."/>
      <w:lvlJc w:val="right"/>
      <w:pPr>
        <w:ind w:left="-925" w:hanging="180"/>
      </w:pPr>
    </w:lvl>
    <w:lvl w:ilvl="6" w:tplc="0409000F" w:tentative="1">
      <w:start w:val="1"/>
      <w:numFmt w:val="decimal"/>
      <w:lvlText w:val="%7."/>
      <w:lvlJc w:val="left"/>
      <w:pPr>
        <w:ind w:left="-205" w:hanging="360"/>
      </w:pPr>
    </w:lvl>
    <w:lvl w:ilvl="7" w:tplc="04090019" w:tentative="1">
      <w:start w:val="1"/>
      <w:numFmt w:val="lowerLetter"/>
      <w:lvlText w:val="%8."/>
      <w:lvlJc w:val="left"/>
      <w:pPr>
        <w:ind w:left="515" w:hanging="360"/>
      </w:pPr>
    </w:lvl>
    <w:lvl w:ilvl="8" w:tplc="0409001B" w:tentative="1">
      <w:start w:val="1"/>
      <w:numFmt w:val="lowerRoman"/>
      <w:lvlText w:val="%9."/>
      <w:lvlJc w:val="right"/>
      <w:pPr>
        <w:ind w:left="12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6B"/>
    <w:rsid w:val="0005005A"/>
    <w:rsid w:val="000F28EC"/>
    <w:rsid w:val="001254DA"/>
    <w:rsid w:val="00137588"/>
    <w:rsid w:val="001818FD"/>
    <w:rsid w:val="001C2A5A"/>
    <w:rsid w:val="001E6984"/>
    <w:rsid w:val="00206BC6"/>
    <w:rsid w:val="00263F82"/>
    <w:rsid w:val="00265A72"/>
    <w:rsid w:val="002829F2"/>
    <w:rsid w:val="002C1F19"/>
    <w:rsid w:val="003322A3"/>
    <w:rsid w:val="00371DA2"/>
    <w:rsid w:val="003B4792"/>
    <w:rsid w:val="003D1977"/>
    <w:rsid w:val="003F7966"/>
    <w:rsid w:val="00447E70"/>
    <w:rsid w:val="00473BA4"/>
    <w:rsid w:val="004C250B"/>
    <w:rsid w:val="004E516B"/>
    <w:rsid w:val="004E71B5"/>
    <w:rsid w:val="00526DFE"/>
    <w:rsid w:val="005311E8"/>
    <w:rsid w:val="00570221"/>
    <w:rsid w:val="00607C09"/>
    <w:rsid w:val="00666E07"/>
    <w:rsid w:val="00674021"/>
    <w:rsid w:val="006825F4"/>
    <w:rsid w:val="006D51BC"/>
    <w:rsid w:val="00786BDE"/>
    <w:rsid w:val="007D0BCB"/>
    <w:rsid w:val="00845254"/>
    <w:rsid w:val="00903CE2"/>
    <w:rsid w:val="00903EFA"/>
    <w:rsid w:val="009165A3"/>
    <w:rsid w:val="0096116B"/>
    <w:rsid w:val="00983F55"/>
    <w:rsid w:val="009A65CA"/>
    <w:rsid w:val="009D114C"/>
    <w:rsid w:val="009F2F8E"/>
    <w:rsid w:val="00A81B9E"/>
    <w:rsid w:val="00AA0BB5"/>
    <w:rsid w:val="00AB62CA"/>
    <w:rsid w:val="00AE0BC5"/>
    <w:rsid w:val="00B0295A"/>
    <w:rsid w:val="00B03B05"/>
    <w:rsid w:val="00B20354"/>
    <w:rsid w:val="00B504A9"/>
    <w:rsid w:val="00C14BC0"/>
    <w:rsid w:val="00C36E91"/>
    <w:rsid w:val="00C52E4A"/>
    <w:rsid w:val="00C92E76"/>
    <w:rsid w:val="00D10515"/>
    <w:rsid w:val="00D254DA"/>
    <w:rsid w:val="00DB2925"/>
    <w:rsid w:val="00DC688F"/>
    <w:rsid w:val="00DC78EE"/>
    <w:rsid w:val="00DD5BFF"/>
    <w:rsid w:val="00DE068C"/>
    <w:rsid w:val="00DE11A5"/>
    <w:rsid w:val="00E3717A"/>
    <w:rsid w:val="00EB4F03"/>
    <w:rsid w:val="00F27436"/>
    <w:rsid w:val="00F557E1"/>
    <w:rsid w:val="00F9606C"/>
    <w:rsid w:val="00FB60CF"/>
    <w:rsid w:val="04F9F79E"/>
    <w:rsid w:val="1AEBF0C1"/>
    <w:rsid w:val="2C40BC6C"/>
    <w:rsid w:val="4F4556F8"/>
    <w:rsid w:val="4F5DF196"/>
    <w:rsid w:val="52F8DF2B"/>
    <w:rsid w:val="7BCE3CE7"/>
    <w:rsid w:val="7E92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48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3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B05"/>
  </w:style>
  <w:style w:type="paragraph" w:styleId="Footer">
    <w:name w:val="footer"/>
    <w:basedOn w:val="Normal"/>
    <w:link w:val="FooterChar"/>
    <w:uiPriority w:val="99"/>
    <w:unhideWhenUsed/>
    <w:rsid w:val="00B03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3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B05"/>
  </w:style>
  <w:style w:type="paragraph" w:styleId="Footer">
    <w:name w:val="footer"/>
    <w:basedOn w:val="Normal"/>
    <w:link w:val="FooterChar"/>
    <w:uiPriority w:val="99"/>
    <w:unhideWhenUsed/>
    <w:rsid w:val="00B03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za.alfaqeer\Desktop\&#1575;&#1604;&#1603;&#1578;&#1576;%20&#1575;&#1604;&#1589;&#1575;&#1583;&#1585;&#1577;\&#1605;&#1578;&#1601;&#1585;&#1602;&#1575;&#1578;\&#1575;&#1593;&#1604;&#1575;&#1606;.dot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52C0B-C911-48DA-95FF-9C452ABE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اعلان</Template>
  <TotalTime>16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hamza alfaqeer</dc:creator>
  <cp:lastModifiedBy>Windows User</cp:lastModifiedBy>
  <cp:revision>28</cp:revision>
  <cp:lastPrinted>2022-03-07T10:31:00Z</cp:lastPrinted>
  <dcterms:created xsi:type="dcterms:W3CDTF">2018-06-26T06:21:00Z</dcterms:created>
  <dcterms:modified xsi:type="dcterms:W3CDTF">2022-03-07T10:33:00Z</dcterms:modified>
</cp:coreProperties>
</file>